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34D" w:rsidRPr="00137285" w:rsidRDefault="00A80240" w:rsidP="0025294C">
      <w:pPr>
        <w:spacing w:after="0"/>
        <w:rPr>
          <w:rFonts w:cs="Arial"/>
          <w:sz w:val="18"/>
          <w:szCs w:val="18"/>
        </w:rPr>
      </w:pPr>
      <w:r w:rsidRPr="00A80240">
        <w:rPr>
          <w:rFonts w:cs="Arial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0;margin-top:71.25pt;width:473pt;height:69.65pt;z-index:251662336;visibility:visible" wrapcoords="-34 0 -34 21368 21600 21368 21600 0 -3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" fillcolor="#dbe5f1 [660]" stroked="f">
            <v:textbox style="mso-next-textbox:#Text Box 19" inset=",7.2pt,,7.2pt">
              <w:txbxContent>
                <w:p w:rsidR="00AD7222" w:rsidRPr="00497B38" w:rsidRDefault="00AD7222" w:rsidP="008C15A3">
                  <w:pPr>
                    <w:spacing w:after="0"/>
                    <w:rPr>
                      <w:sz w:val="20"/>
                      <w:szCs w:val="20"/>
                    </w:rPr>
                  </w:pPr>
                  <w:r w:rsidRPr="00497B38">
                    <w:rPr>
                      <w:sz w:val="20"/>
                      <w:szCs w:val="20"/>
                    </w:rPr>
                    <w:t>ARTIST: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8C15A3">
                    <w:rPr>
                      <w:sz w:val="20"/>
                      <w:szCs w:val="20"/>
                    </w:rPr>
                    <w:t>This Burning Age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23269F" w:rsidRPr="00497B38">
                    <w:rPr>
                      <w:sz w:val="20"/>
                      <w:szCs w:val="20"/>
                    </w:rPr>
                    <w:tab/>
                  </w:r>
                  <w:r w:rsidR="002A148E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>TITLE: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B15CA3">
                    <w:rPr>
                      <w:sz w:val="20"/>
                      <w:szCs w:val="20"/>
                    </w:rPr>
                    <w:t xml:space="preserve">EP1: </w:t>
                  </w:r>
                  <w:r w:rsidR="008C15A3">
                    <w:rPr>
                      <w:sz w:val="20"/>
                      <w:szCs w:val="20"/>
                    </w:rPr>
                    <w:t>Supplication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b/>
                      <w:sz w:val="20"/>
                      <w:szCs w:val="20"/>
                    </w:rPr>
                    <w:br/>
                  </w:r>
                  <w:r w:rsidRPr="00497B38">
                    <w:rPr>
                      <w:sz w:val="20"/>
                      <w:szCs w:val="20"/>
                    </w:rPr>
                    <w:t>RELEASED: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8C15A3">
                    <w:rPr>
                      <w:sz w:val="20"/>
                      <w:szCs w:val="20"/>
                    </w:rPr>
                    <w:t>28</w:t>
                  </w:r>
                  <w:r w:rsidR="0023269F" w:rsidRPr="00497B38">
                    <w:rPr>
                      <w:sz w:val="20"/>
                      <w:szCs w:val="20"/>
                    </w:rPr>
                    <w:t xml:space="preserve"> April</w:t>
                  </w:r>
                  <w:r w:rsidR="006A3A6A" w:rsidRPr="00497B38">
                    <w:rPr>
                      <w:sz w:val="20"/>
                      <w:szCs w:val="20"/>
                    </w:rPr>
                    <w:t xml:space="preserve"> 2014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2A148E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>LABEL: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8C15A3">
                    <w:rPr>
                      <w:sz w:val="20"/>
                      <w:szCs w:val="20"/>
                    </w:rPr>
                    <w:t>5</w:t>
                  </w:r>
                  <w:r w:rsidR="008C15A3" w:rsidRPr="008C15A3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="008C15A3">
                    <w:rPr>
                      <w:sz w:val="20"/>
                      <w:szCs w:val="20"/>
                    </w:rPr>
                    <w:t xml:space="preserve"> Day Records</w:t>
                  </w:r>
                  <w:r w:rsidRPr="00497B38">
                    <w:rPr>
                      <w:sz w:val="20"/>
                      <w:szCs w:val="20"/>
                    </w:rPr>
                    <w:br/>
                    <w:t>WEBSITE: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hyperlink r:id="rId8" w:history="1">
                    <w:r w:rsidR="008C15A3" w:rsidRPr="00A135BF">
                      <w:rPr>
                        <w:rStyle w:val="Hyperlink"/>
                      </w:rPr>
                      <w:t>www.facebook.com/thisburningage</w:t>
                    </w:r>
                  </w:hyperlink>
                  <w:r w:rsidR="002A148E">
                    <w:rPr>
                      <w:sz w:val="20"/>
                      <w:szCs w:val="20"/>
                    </w:rPr>
                    <w:tab/>
                  </w:r>
                  <w:r w:rsidR="008C15A3">
                    <w:rPr>
                      <w:sz w:val="20"/>
                      <w:szCs w:val="20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 xml:space="preserve">FORMAT: </w:t>
                  </w:r>
                  <w:r w:rsidR="008C15A3">
                    <w:rPr>
                      <w:sz w:val="20"/>
                      <w:szCs w:val="20"/>
                    </w:rPr>
                    <w:t>CD / Digital</w:t>
                  </w:r>
                  <w:r w:rsidRPr="00497B38">
                    <w:rPr>
                      <w:sz w:val="20"/>
                      <w:szCs w:val="20"/>
                    </w:rPr>
                    <w:t xml:space="preserve"> </w:t>
                  </w:r>
                </w:p>
                <w:p w:rsidR="00AD7222" w:rsidRPr="00497B38" w:rsidRDefault="00AD7222" w:rsidP="000A0BEE">
                  <w:pPr>
                    <w:spacing w:after="0"/>
                    <w:rPr>
                      <w:sz w:val="20"/>
                      <w:szCs w:val="20"/>
                    </w:rPr>
                  </w:pPr>
                  <w:r w:rsidRPr="00497B38">
                    <w:rPr>
                      <w:sz w:val="20"/>
                      <w:szCs w:val="20"/>
                    </w:rPr>
                    <w:t xml:space="preserve">FOR FANS OF: 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0A0BEE" w:rsidRPr="000A0BEE">
                    <w:rPr>
                      <w:sz w:val="17"/>
                      <w:szCs w:val="17"/>
                    </w:rPr>
                    <w:t>NIN, Interpol, Rammstein, Sonic Youth, Smashing Pumpkins</w:t>
                  </w:r>
                  <w:r w:rsidR="000A0BEE">
                    <w:rPr>
                      <w:sz w:val="17"/>
                      <w:szCs w:val="17"/>
                    </w:rPr>
                    <w:tab/>
                  </w:r>
                  <w:r w:rsidRPr="00497B38">
                    <w:rPr>
                      <w:sz w:val="20"/>
                      <w:szCs w:val="20"/>
                    </w:rPr>
                    <w:t xml:space="preserve">GENRE: </w:t>
                  </w:r>
                  <w:r w:rsidRPr="00497B38">
                    <w:rPr>
                      <w:sz w:val="20"/>
                      <w:szCs w:val="20"/>
                    </w:rPr>
                    <w:tab/>
                  </w:r>
                  <w:r w:rsidR="000A0BEE">
                    <w:rPr>
                      <w:sz w:val="20"/>
                      <w:szCs w:val="20"/>
                    </w:rPr>
                    <w:t>Alt-Electro-Rock</w:t>
                  </w:r>
                </w:p>
                <w:p w:rsidR="00AD7222" w:rsidRPr="00497B38" w:rsidRDefault="00AD7222">
                  <w:pPr>
                    <w:rPr>
                      <w:sz w:val="20"/>
                      <w:szCs w:val="20"/>
                    </w:rPr>
                  </w:pPr>
                </w:p>
                <w:p w:rsidR="00AD7222" w:rsidRPr="00497B38" w:rsidRDefault="00AD7222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</w:p>
    <w:p w:rsidR="005C434D" w:rsidRDefault="00A80240" w:rsidP="0025294C">
      <w:pPr>
        <w:spacing w:after="0"/>
        <w:rPr>
          <w:sz w:val="20"/>
          <w:szCs w:val="20"/>
        </w:rPr>
      </w:pPr>
      <w:r w:rsidRPr="00A80240">
        <w:rPr>
          <w:rFonts w:eastAsia="华文细黑"/>
          <w:noProof/>
          <w:sz w:val="20"/>
          <w:szCs w:val="20"/>
        </w:rPr>
        <w:pict>
          <v:shape id="Text Box 10" o:spid="_x0000_s1028" type="#_x0000_t202" style="position:absolute;margin-left:154.15pt;margin-top:.1pt;width:124.15pt;height:53.75pt;z-index:2516582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" filled="f" stroked="f" strokecolor="white">
            <v:textbox style="mso-next-textbox:#Text Box 10">
              <w:txbxContent>
                <w:p w:rsidR="00AD7222" w:rsidRPr="00727B4B" w:rsidRDefault="00AD7222" w:rsidP="00223C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eastAsia="Times New Roman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727B4B">
                    <w:rPr>
                      <w:rFonts w:asciiTheme="majorHAnsi" w:eastAsia="Times New Roman" w:hAnsiTheme="majorHAnsi" w:cstheme="majorHAnsi"/>
                      <w:b/>
                      <w:bCs/>
                      <w:sz w:val="20"/>
                      <w:szCs w:val="18"/>
                    </w:rPr>
                    <w:t xml:space="preserve"> Track</w:t>
                  </w:r>
                  <w:r w:rsidR="00787179" w:rsidRPr="00727B4B">
                    <w:rPr>
                      <w:rFonts w:asciiTheme="majorHAnsi" w:eastAsia="Times New Roman" w:hAnsiTheme="majorHAnsi" w:cstheme="majorHAnsi"/>
                      <w:b/>
                      <w:bCs/>
                      <w:sz w:val="20"/>
                      <w:szCs w:val="18"/>
                    </w:rPr>
                    <w:t xml:space="preserve"> </w:t>
                  </w:r>
                  <w:r w:rsidRPr="00727B4B">
                    <w:rPr>
                      <w:rFonts w:asciiTheme="majorHAnsi" w:eastAsia="Times New Roman" w:hAnsiTheme="majorHAnsi" w:cstheme="majorHAnsi"/>
                      <w:b/>
                      <w:bCs/>
                      <w:sz w:val="20"/>
                      <w:szCs w:val="18"/>
                    </w:rPr>
                    <w:t>listing:  </w:t>
                  </w:r>
                </w:p>
                <w:p w:rsidR="00EB32E7" w:rsidRPr="00727B4B" w:rsidRDefault="00EB32E7" w:rsidP="000A0BEE">
                  <w:pPr>
                    <w:spacing w:line="240" w:lineRule="auto"/>
                    <w:rPr>
                      <w:rFonts w:cs="Calibri"/>
                      <w:sz w:val="18"/>
                      <w:szCs w:val="16"/>
                    </w:rPr>
                  </w:pPr>
                  <w:r w:rsidRPr="00727B4B">
                    <w:rPr>
                      <w:rFonts w:cs="Calibri"/>
                      <w:b/>
                      <w:sz w:val="18"/>
                      <w:szCs w:val="16"/>
                    </w:rPr>
                    <w:t>1)</w:t>
                  </w:r>
                  <w:r w:rsidRPr="00727B4B">
                    <w:rPr>
                      <w:rFonts w:cs="Calibri"/>
                      <w:sz w:val="18"/>
                      <w:szCs w:val="16"/>
                    </w:rPr>
                    <w:t xml:space="preserve"> </w:t>
                  </w:r>
                  <w:r w:rsidR="000A0BEE" w:rsidRPr="00727B4B">
                    <w:rPr>
                      <w:rFonts w:cs="Calibri"/>
                      <w:sz w:val="18"/>
                      <w:szCs w:val="16"/>
                    </w:rPr>
                    <w:t>Disappeared</w:t>
                  </w:r>
                  <w:r w:rsidR="000A0BEE" w:rsidRPr="00727B4B">
                    <w:rPr>
                      <w:rFonts w:cs="Calibri"/>
                      <w:sz w:val="18"/>
                      <w:szCs w:val="16"/>
                    </w:rPr>
                    <w:br/>
                  </w:r>
                  <w:r w:rsidR="000A0BEE" w:rsidRPr="00727B4B">
                    <w:rPr>
                      <w:rFonts w:cs="Calibri"/>
                      <w:b/>
                      <w:bCs/>
                      <w:sz w:val="18"/>
                      <w:szCs w:val="16"/>
                    </w:rPr>
                    <w:t>2)</w:t>
                  </w:r>
                  <w:r w:rsidR="000A0BEE" w:rsidRPr="00727B4B">
                    <w:rPr>
                      <w:rFonts w:cs="Calibri"/>
                      <w:sz w:val="18"/>
                      <w:szCs w:val="16"/>
                    </w:rPr>
                    <w:t xml:space="preserve"> Your Will Is My Kill</w:t>
                  </w:r>
                  <w:r w:rsidR="000A0BEE" w:rsidRPr="00727B4B">
                    <w:rPr>
                      <w:rFonts w:cs="Calibri"/>
                      <w:sz w:val="18"/>
                      <w:szCs w:val="16"/>
                    </w:rPr>
                    <w:tab/>
                  </w:r>
                  <w:r w:rsidR="000A0BEE" w:rsidRPr="00727B4B">
                    <w:rPr>
                      <w:rFonts w:cs="Calibri"/>
                      <w:sz w:val="18"/>
                      <w:szCs w:val="16"/>
                    </w:rPr>
                    <w:br/>
                  </w:r>
                  <w:r w:rsidR="000A0BEE" w:rsidRPr="00727B4B">
                    <w:rPr>
                      <w:rFonts w:cs="Calibri"/>
                      <w:b/>
                      <w:bCs/>
                      <w:sz w:val="18"/>
                      <w:szCs w:val="16"/>
                    </w:rPr>
                    <w:t>3)</w:t>
                  </w:r>
                  <w:r w:rsidR="000A0BEE" w:rsidRPr="00727B4B">
                    <w:rPr>
                      <w:rFonts w:cs="Calibri"/>
                      <w:sz w:val="18"/>
                      <w:szCs w:val="16"/>
                    </w:rPr>
                    <w:t xml:space="preserve"> Want</w:t>
                  </w:r>
                </w:p>
                <w:p w:rsidR="000A0BEE" w:rsidRDefault="000A0BEE" w:rsidP="000A0BEE">
                  <w:pPr>
                    <w:spacing w:line="240" w:lineRule="auto"/>
                    <w:rPr>
                      <w:rFonts w:cs="Calibri"/>
                      <w:sz w:val="16"/>
                      <w:szCs w:val="16"/>
                    </w:rPr>
                  </w:pPr>
                </w:p>
                <w:p w:rsidR="000A0BEE" w:rsidRDefault="000A0BEE" w:rsidP="000A0BEE">
                  <w:pPr>
                    <w:spacing w:line="240" w:lineRule="auto"/>
                    <w:rPr>
                      <w:rFonts w:cs="Calibri"/>
                      <w:sz w:val="16"/>
                      <w:szCs w:val="16"/>
                    </w:rPr>
                  </w:pPr>
                </w:p>
                <w:p w:rsidR="000A0BEE" w:rsidRPr="00EB32E7" w:rsidRDefault="000A0BEE" w:rsidP="000A0BEE">
                  <w:pPr>
                    <w:spacing w:line="240" w:lineRule="auto"/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  <w:p w:rsidR="00AD7222" w:rsidRPr="00EB32E7" w:rsidRDefault="00AD7222" w:rsidP="00CE2DD9">
                  <w:pPr>
                    <w:spacing w:after="0"/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A80240">
        <w:rPr>
          <w:noProof/>
          <w:sz w:val="20"/>
          <w:szCs w:val="20"/>
        </w:rPr>
        <w:pict>
          <v:shape id="Text Box 9" o:spid="_x0000_s1027" type="#_x0000_t202" style="position:absolute;margin-left:297.55pt;margin-top:-6.6pt;width:181.75pt;height:70.95pt;z-index:2516572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" filled="f" stroked="f">
            <v:textbox style="mso-next-textbox:#Text Box 9">
              <w:txbxContent>
                <w:p w:rsidR="00AD7222" w:rsidRPr="00ED1245" w:rsidRDefault="000A0BEE" w:rsidP="000A0BE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eastAsia="Times New Roman" w:cs="Calibri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eastAsia="Times New Roman" w:cs="Calibri"/>
                      <w:b/>
                      <w:bCs/>
                      <w:sz w:val="16"/>
                      <w:szCs w:val="16"/>
                    </w:rPr>
                    <w:t>THIS BURNING AGE ARE</w:t>
                  </w:r>
                  <w:r w:rsidR="00AD7222" w:rsidRPr="00ED1245">
                    <w:rPr>
                      <w:rFonts w:eastAsia="Times New Roman" w:cs="Calibri"/>
                      <w:b/>
                      <w:bCs/>
                      <w:sz w:val="16"/>
                      <w:szCs w:val="16"/>
                    </w:rPr>
                    <w:t>:</w:t>
                  </w:r>
                </w:p>
                <w:p w:rsidR="00AD7222" w:rsidRPr="00ED1245" w:rsidRDefault="00AD7222" w:rsidP="003914F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eastAsia="Times New Roman" w:cs="Calibri"/>
                      <w:bCs/>
                      <w:sz w:val="16"/>
                      <w:szCs w:val="16"/>
                    </w:rPr>
                  </w:pPr>
                  <w:r w:rsidRPr="00ED1245">
                    <w:rPr>
                      <w:rFonts w:eastAsia="Times New Roman" w:cs="Calibri"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AD7222" w:rsidRPr="00ED1245" w:rsidRDefault="000A0BEE" w:rsidP="00B15C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bCs/>
                      <w:color w:val="262626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>Friday</w:t>
                  </w:r>
                  <w:r w:rsidR="00EB32E7" w:rsidRPr="00ED1245"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>–</w:t>
                  </w:r>
                  <w:r w:rsidR="00EB32E7" w:rsidRPr="00ED1245"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 xml:space="preserve"> Vocals</w:t>
                  </w:r>
                  <w:r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 xml:space="preserve"> // Guitar // Synths // Arrangements</w:t>
                  </w:r>
                  <w:r w:rsidR="00EB32E7" w:rsidRPr="00ED1245"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cr/>
                  </w:r>
                  <w:r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>Jon Farrington-Smith – Guitar</w:t>
                  </w:r>
                  <w:r w:rsidR="00EB32E7" w:rsidRPr="00ED1245"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cr/>
                  </w:r>
                  <w:r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>Dave Bennett</w:t>
                  </w:r>
                  <w:r w:rsidR="00EB32E7" w:rsidRPr="00ED1245"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>– Bass Guitar</w:t>
                  </w:r>
                  <w:r w:rsidR="00EB32E7" w:rsidRPr="00ED1245"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cr/>
                  </w:r>
                  <w:r w:rsidR="00B15CA3">
                    <w:rPr>
                      <w:rFonts w:asciiTheme="majorHAnsi" w:hAnsiTheme="majorHAnsi" w:cstheme="majorHAnsi"/>
                      <w:bCs/>
                      <w:sz w:val="16"/>
                      <w:szCs w:val="16"/>
                    </w:rPr>
                    <w:t>Christian Jerromes – Drums</w:t>
                  </w:r>
                </w:p>
                <w:p w:rsidR="00AD7222" w:rsidRDefault="00AD7222" w:rsidP="00BD10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Theme="majorHAnsi" w:eastAsia="Times New Roman" w:hAnsiTheme="majorHAnsi" w:cs="Lucida Grande"/>
                      <w:color w:val="262626"/>
                      <w:sz w:val="20"/>
                      <w:szCs w:val="20"/>
                    </w:rPr>
                  </w:pPr>
                </w:p>
                <w:p w:rsidR="00AD7222" w:rsidRPr="00BD1060" w:rsidRDefault="00AD7222" w:rsidP="00BD10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Theme="majorHAnsi" w:eastAsia="Times New Roman" w:hAnsiTheme="majorHAnsi" w:cs="Lucida Grande"/>
                      <w:color w:val="262626"/>
                      <w:sz w:val="20"/>
                      <w:szCs w:val="20"/>
                    </w:rPr>
                  </w:pPr>
                </w:p>
                <w:p w:rsidR="00AD7222" w:rsidRPr="00ED7D66" w:rsidRDefault="00AD7222" w:rsidP="008A231D">
                  <w:pPr>
                    <w:spacing w:after="0"/>
                    <w:jc w:val="right"/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813AB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48895</wp:posOffset>
            </wp:positionV>
            <wp:extent cx="1860550" cy="1860550"/>
            <wp:effectExtent l="19050" t="0" r="6350" b="0"/>
            <wp:wrapNone/>
            <wp:docPr id="1" name="Picture 0" descr="EP01 - Supplication - 7016x7016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01 - Supplication - 7016x7016px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4F2" w:rsidRPr="00E8537C" w:rsidRDefault="00990BCC" w:rsidP="0025294C">
      <w:pPr>
        <w:spacing w:after="0"/>
        <w:rPr>
          <w:sz w:val="20"/>
          <w:szCs w:val="20"/>
        </w:rPr>
      </w:pPr>
      <w:r w:rsidRPr="00E8537C">
        <w:rPr>
          <w:sz w:val="20"/>
          <w:szCs w:val="20"/>
        </w:rPr>
        <w:tab/>
      </w:r>
    </w:p>
    <w:p w:rsidR="006243D7" w:rsidRPr="009856CB" w:rsidRDefault="006243D7" w:rsidP="009856CB">
      <w:pPr>
        <w:spacing w:after="0"/>
        <w:ind w:left="-567"/>
        <w:rPr>
          <w:b/>
          <w:sz w:val="20"/>
          <w:szCs w:val="20"/>
        </w:rPr>
      </w:pPr>
    </w:p>
    <w:p w:rsidR="00D42607" w:rsidRDefault="00A80240" w:rsidP="00D42607">
      <w:pPr>
        <w:jc w:val="both"/>
        <w:rPr>
          <w:rFonts w:eastAsia="华文细黑"/>
          <w:sz w:val="20"/>
          <w:lang w:eastAsia="zh-CN"/>
        </w:rPr>
      </w:pPr>
      <w:r w:rsidRPr="00A80240">
        <w:rPr>
          <w:rFonts w:eastAsia="Times New Roman" w:cs="Lucida Grande"/>
          <w:noProof/>
          <w:color w:val="008287"/>
          <w:lang w:eastAsia="zh-TW"/>
        </w:rPr>
        <w:pict>
          <v:shape id="_x0000_s1030" type="#_x0000_t202" style="position:absolute;left:0;text-align:left;margin-left:285.55pt;margin-top:18.5pt;width:193.75pt;height:56.25pt;z-index:251670528;mso-width-relative:margin;mso-height-relative:margin" stroked="f">
            <v:textbox style="mso-next-textbox:#_x0000_s1030">
              <w:txbxContent>
                <w:p w:rsidR="009E3F75" w:rsidRPr="00727B4B" w:rsidRDefault="00727B4B">
                  <w:pPr>
                    <w:rPr>
                      <w:rFonts w:asciiTheme="majorHAnsi" w:hAnsiTheme="majorHAnsi"/>
                      <w:sz w:val="18"/>
                    </w:rPr>
                  </w:pPr>
                  <w:r w:rsidRPr="00727B4B">
                    <w:rPr>
                      <w:rFonts w:asciiTheme="majorHAnsi" w:hAnsiTheme="majorHAnsi" w:cs="Arial"/>
                      <w:i/>
                      <w:color w:val="000000"/>
                      <w:sz w:val="18"/>
                      <w:szCs w:val="18"/>
                    </w:rPr>
                    <w:t>“Nine Inch Nails meets The Smashing Pumpkins and Sonic Youth. 9/10”</w:t>
                  </w:r>
                  <w:r w:rsidRPr="00727B4B">
                    <w:rPr>
                      <w:rFonts w:asciiTheme="majorHAnsi" w:hAnsiTheme="majorHAnsi" w:cs="Arial"/>
                      <w:color w:val="000000"/>
                      <w:sz w:val="18"/>
                      <w:szCs w:val="18"/>
                    </w:rPr>
                    <w:t xml:space="preserve"> </w:t>
                  </w:r>
                  <w:r w:rsidR="009E3F75" w:rsidRPr="00727B4B">
                    <w:rPr>
                      <w:rFonts w:asciiTheme="majorHAnsi" w:hAnsiTheme="majorHAnsi" w:cs="Arial"/>
                      <w:i/>
                      <w:color w:val="000000"/>
                      <w:sz w:val="18"/>
                      <w:shd w:val="clear" w:color="auto" w:fill="FFFFFF"/>
                    </w:rPr>
                    <w:t xml:space="preserve">– </w:t>
                  </w:r>
                  <w:r w:rsidRPr="00727B4B">
                    <w:rPr>
                      <w:rFonts w:asciiTheme="majorHAnsi" w:hAnsiTheme="majorHAnsi" w:cs="Arial"/>
                      <w:color w:val="000000"/>
                      <w:sz w:val="18"/>
                      <w:shd w:val="clear" w:color="auto" w:fill="FFFFFF"/>
                    </w:rPr>
                    <w:t>Mind Equals Blown</w:t>
                  </w:r>
                </w:p>
              </w:txbxContent>
            </v:textbox>
          </v:shape>
        </w:pict>
      </w:r>
      <w:r w:rsidRPr="00A80240">
        <w:rPr>
          <w:rFonts w:eastAsia="Times New Roman" w:cs="Lucida Grande"/>
          <w:noProof/>
          <w:color w:val="008287"/>
          <w:lang w:eastAsia="zh-TW"/>
        </w:rPr>
        <w:pict>
          <v:shape id="_x0000_s1032" type="#_x0000_t202" style="position:absolute;left:0;text-align:left;margin-left:157.25pt;margin-top:19.25pt;width:132.7pt;height:30.75pt;z-index:251673600;mso-width-relative:margin;mso-height-relative:margin" stroked="f">
            <v:textbox>
              <w:txbxContent>
                <w:p w:rsidR="00727B4B" w:rsidRPr="00727B4B" w:rsidRDefault="00727B4B">
                  <w:pPr>
                    <w:rPr>
                      <w:rFonts w:asciiTheme="majorHAnsi" w:hAnsiTheme="majorHAnsi" w:cs="Arial"/>
                      <w:color w:val="000000"/>
                      <w:sz w:val="18"/>
                      <w:shd w:val="clear" w:color="auto" w:fill="FFFFFF"/>
                    </w:rPr>
                  </w:pPr>
                  <w:r w:rsidRPr="00727B4B">
                    <w:rPr>
                      <w:rFonts w:asciiTheme="majorHAnsi" w:hAnsiTheme="majorHAnsi" w:cs="Arial"/>
                      <w:i/>
                      <w:color w:val="000000"/>
                      <w:sz w:val="18"/>
                      <w:shd w:val="clear" w:color="auto" w:fill="FFFFFF"/>
                    </w:rPr>
                    <w:t>“Definitely are a band to look out for”</w:t>
                  </w:r>
                  <w:r w:rsidRPr="00727B4B">
                    <w:rPr>
                      <w:rStyle w:val="apple-converted-space"/>
                      <w:rFonts w:asciiTheme="majorHAnsi" w:hAnsiTheme="majorHAnsi" w:cs="Arial"/>
                      <w:color w:val="000000"/>
                      <w:sz w:val="18"/>
                      <w:shd w:val="clear" w:color="auto" w:fill="FFFFFF"/>
                    </w:rPr>
                    <w:t xml:space="preserve"> – Mutiny Press</w:t>
                  </w:r>
                </w:p>
              </w:txbxContent>
            </v:textbox>
          </v:shape>
        </w:pict>
      </w:r>
    </w:p>
    <w:p w:rsidR="005C434D" w:rsidRDefault="005C434D" w:rsidP="00D426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Lucida Grande"/>
          <w:color w:val="008287"/>
        </w:rPr>
      </w:pPr>
    </w:p>
    <w:p w:rsidR="005C434D" w:rsidRDefault="005C434D" w:rsidP="00D426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Lucida Grande"/>
          <w:color w:val="008287"/>
        </w:rPr>
      </w:pPr>
    </w:p>
    <w:p w:rsidR="005C434D" w:rsidRDefault="00A80240" w:rsidP="00D426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Lucida Grande"/>
          <w:color w:val="008287"/>
        </w:rPr>
      </w:pPr>
      <w:r>
        <w:rPr>
          <w:rFonts w:eastAsia="Times New Roman" w:cs="Lucida Grande"/>
          <w:noProof/>
          <w:color w:val="008287"/>
          <w:lang w:val="en-GB" w:eastAsia="en-GB"/>
        </w:rPr>
        <w:pict>
          <v:shape id="_x0000_s1031" type="#_x0000_t202" style="position:absolute;left:0;text-align:left;margin-left:285.55pt;margin-top:7.35pt;width:193.8pt;height:49.45pt;z-index:251671552;mso-width-relative:margin;mso-height-relative:margin" stroked="f">
            <v:textbox style="mso-next-textbox:#_x0000_s1031">
              <w:txbxContent>
                <w:p w:rsidR="009E3F75" w:rsidRPr="00727B4B" w:rsidRDefault="009E3F75" w:rsidP="009E3F75">
                  <w:pPr>
                    <w:rPr>
                      <w:rFonts w:asciiTheme="majorHAnsi" w:hAnsiTheme="majorHAnsi"/>
                      <w:sz w:val="18"/>
                    </w:rPr>
                  </w:pPr>
                  <w:r w:rsidRPr="00727B4B">
                    <w:rPr>
                      <w:rFonts w:asciiTheme="majorHAnsi" w:hAnsiTheme="majorHAnsi" w:cs="Arial"/>
                      <w:i/>
                      <w:color w:val="000000"/>
                      <w:sz w:val="18"/>
                      <w:shd w:val="clear" w:color="auto" w:fill="FFFFFF"/>
                    </w:rPr>
                    <w:t>“</w:t>
                  </w:r>
                  <w:r w:rsidRPr="00727B4B">
                    <w:rPr>
                      <w:rFonts w:asciiTheme="majorHAnsi" w:hAnsiTheme="majorHAnsi" w:cs="Helvetica"/>
                      <w:i/>
                      <w:color w:val="222222"/>
                      <w:sz w:val="18"/>
                      <w:shd w:val="clear" w:color="auto" w:fill="FFFFFF"/>
                    </w:rPr>
                    <w:t>If these three tracks are anything to go by, we have something remarkable on our hands</w:t>
                  </w:r>
                  <w:r w:rsidR="00727B4B" w:rsidRPr="00727B4B">
                    <w:rPr>
                      <w:rFonts w:asciiTheme="majorHAnsi" w:hAnsiTheme="majorHAnsi" w:cs="Helvetica"/>
                      <w:i/>
                      <w:color w:val="222222"/>
                      <w:sz w:val="18"/>
                      <w:shd w:val="clear" w:color="auto" w:fill="FFFFFF"/>
                    </w:rPr>
                    <w:t>.</w:t>
                  </w:r>
                  <w:r w:rsidR="00054115">
                    <w:rPr>
                      <w:rFonts w:asciiTheme="majorHAnsi" w:hAnsiTheme="majorHAnsi" w:cs="Helvetica"/>
                      <w:i/>
                      <w:color w:val="222222"/>
                      <w:sz w:val="18"/>
                      <w:shd w:val="clear" w:color="auto" w:fill="FFFFFF"/>
                    </w:rPr>
                    <w:t xml:space="preserve"> 8/10</w:t>
                  </w:r>
                  <w:r w:rsidR="00727B4B" w:rsidRPr="00727B4B">
                    <w:rPr>
                      <w:rFonts w:asciiTheme="majorHAnsi" w:hAnsiTheme="majorHAnsi" w:cs="Helvetica"/>
                      <w:i/>
                      <w:color w:val="222222"/>
                      <w:sz w:val="18"/>
                      <w:shd w:val="clear" w:color="auto" w:fill="FFFFFF"/>
                    </w:rPr>
                    <w:t xml:space="preserve">” </w:t>
                  </w:r>
                  <w:r w:rsidR="00727B4B" w:rsidRPr="00727B4B">
                    <w:rPr>
                      <w:rFonts w:asciiTheme="majorHAnsi" w:hAnsiTheme="majorHAnsi" w:cs="Helvetica"/>
                      <w:color w:val="222222"/>
                      <w:sz w:val="18"/>
                      <w:shd w:val="clear" w:color="auto" w:fill="FFFFFF"/>
                    </w:rPr>
                    <w:t>– This Is Not A Scene</w:t>
                  </w:r>
                </w:p>
              </w:txbxContent>
            </v:textbox>
          </v:shape>
        </w:pict>
      </w:r>
      <w:r w:rsidRPr="00A80240">
        <w:rPr>
          <w:rFonts w:eastAsia="Times New Roman" w:cs="Lucida Grande"/>
          <w:noProof/>
          <w:color w:val="008287"/>
          <w:lang w:eastAsia="zh-TW"/>
        </w:rPr>
        <w:pict>
          <v:shape id="_x0000_s1033" type="#_x0000_t202" style="position:absolute;left:0;text-align:left;margin-left:157.25pt;margin-top:6.75pt;width:132.8pt;height:42.45pt;z-index:251675648;mso-height-percent:200;mso-height-percent:200;mso-width-relative:margin;mso-height-relative:margin" stroked="f">
            <v:textbox style="mso-fit-shape-to-text:t">
              <w:txbxContent>
                <w:p w:rsidR="00727B4B" w:rsidRPr="00727B4B" w:rsidRDefault="00727B4B">
                  <w:pPr>
                    <w:rPr>
                      <w:sz w:val="18"/>
                    </w:rPr>
                  </w:pPr>
                  <w:r w:rsidRPr="00727B4B">
                    <w:rPr>
                      <w:i/>
                      <w:sz w:val="18"/>
                    </w:rPr>
                    <w:t>“Hits you like a tonne of bricks</w:t>
                  </w:r>
                  <w:r w:rsidR="00054115">
                    <w:rPr>
                      <w:i/>
                      <w:sz w:val="18"/>
                    </w:rPr>
                    <w:t>. 8/10</w:t>
                  </w:r>
                  <w:r w:rsidRPr="00727B4B">
                    <w:rPr>
                      <w:i/>
                      <w:sz w:val="18"/>
                    </w:rPr>
                    <w:t>”</w:t>
                  </w:r>
                  <w:r w:rsidRPr="00727B4B">
                    <w:rPr>
                      <w:sz w:val="18"/>
                    </w:rPr>
                    <w:t xml:space="preserve"> – Soundscape Magazine</w:t>
                  </w:r>
                </w:p>
              </w:txbxContent>
            </v:textbox>
          </v:shape>
        </w:pict>
      </w:r>
    </w:p>
    <w:p w:rsidR="005C434D" w:rsidRDefault="005C434D" w:rsidP="00D426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Lucida Grande"/>
          <w:color w:val="008287"/>
        </w:rPr>
      </w:pPr>
    </w:p>
    <w:p w:rsidR="005C434D" w:rsidRDefault="005C434D" w:rsidP="00D426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Lucida Grande"/>
          <w:color w:val="008287"/>
        </w:rPr>
      </w:pPr>
    </w:p>
    <w:p w:rsidR="00E46B74" w:rsidRDefault="00E46B74" w:rsidP="00F008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</w:rPr>
      </w:pPr>
    </w:p>
    <w:p w:rsidR="00E171AA" w:rsidRDefault="00E171AA" w:rsidP="00125C03">
      <w:pPr>
        <w:spacing w:after="0" w:line="280" w:lineRule="atLeast"/>
        <w:jc w:val="both"/>
        <w:rPr>
          <w:sz w:val="20"/>
          <w:szCs w:val="20"/>
        </w:rPr>
      </w:pPr>
    </w:p>
    <w:p w:rsidR="001A0F39" w:rsidRPr="0086586E" w:rsidRDefault="005915CA" w:rsidP="0086586E">
      <w:pPr>
        <w:jc w:val="both"/>
      </w:pPr>
      <w:r w:rsidRPr="0086586E">
        <w:t xml:space="preserve">Electro-alt-rockers </w:t>
      </w:r>
      <w:r w:rsidRPr="0086586E">
        <w:rPr>
          <w:b/>
          <w:bCs/>
        </w:rPr>
        <w:t>This Burning Age</w:t>
      </w:r>
      <w:r w:rsidRPr="0086586E">
        <w:t xml:space="preserve"> are proud to present </w:t>
      </w:r>
      <w:r w:rsidRPr="0086586E">
        <w:rPr>
          <w:i/>
          <w:iCs/>
        </w:rPr>
        <w:t>EP1: Supplication</w:t>
      </w:r>
      <w:r w:rsidRPr="0086586E">
        <w:t>, their firs</w:t>
      </w:r>
      <w:r w:rsidR="0086586E" w:rsidRPr="0086586E">
        <w:t xml:space="preserve">t release in </w:t>
      </w:r>
      <w:r w:rsidR="00B447E3">
        <w:t>a four</w:t>
      </w:r>
      <w:r w:rsidR="00A23DE2" w:rsidRPr="0086586E">
        <w:t>-</w:t>
      </w:r>
      <w:r w:rsidR="00B447E3">
        <w:t>EP</w:t>
      </w:r>
      <w:r w:rsidR="00A23DE2" w:rsidRPr="0086586E">
        <w:t xml:space="preserve"> cycle charting the course of the next twelve months. For some bands the music is the be all and end all; not for </w:t>
      </w:r>
      <w:r w:rsidR="00A23DE2" w:rsidRPr="0086586E">
        <w:rPr>
          <w:b/>
          <w:bCs/>
        </w:rPr>
        <w:t>This Burning Age</w:t>
      </w:r>
      <w:r w:rsidR="00A23DE2" w:rsidRPr="0086586E">
        <w:t xml:space="preserve">, </w:t>
      </w:r>
      <w:r w:rsidR="0086586E">
        <w:t>who unite a</w:t>
      </w:r>
      <w:r w:rsidR="00A23DE2" w:rsidRPr="0086586E">
        <w:t xml:space="preserve"> vision of artistic endeavour, poetic enlightenment and musical expression.</w:t>
      </w:r>
    </w:p>
    <w:p w:rsidR="00A23DE2" w:rsidRPr="0086586E" w:rsidRDefault="00A23DE2" w:rsidP="00A23DE2">
      <w:pPr>
        <w:jc w:val="both"/>
        <w:rPr>
          <w:rStyle w:val="null"/>
        </w:rPr>
      </w:pPr>
      <w:r w:rsidRPr="0086586E">
        <w:t xml:space="preserve">The three-track Supplication is a sonic exploration of mechanical industrial noise, detailing from various angles the state of broken and twisted love. As </w:t>
      </w:r>
      <w:r w:rsidR="00B15CA3">
        <w:t xml:space="preserve">frontman </w:t>
      </w:r>
      <w:r w:rsidRPr="0086586E">
        <w:t xml:space="preserve">Friday explains: </w:t>
      </w:r>
      <w:r w:rsidRPr="0086586E">
        <w:rPr>
          <w:i/>
          <w:iCs/>
        </w:rPr>
        <w:t>“’</w:t>
      </w:r>
      <w:r w:rsidRPr="0086586E">
        <w:rPr>
          <w:rStyle w:val="null"/>
          <w:i/>
          <w:iCs/>
        </w:rPr>
        <w:t>Disappeared’ is about the struggle to love and keep on living in a broken world, and is inspired by Dylan Thomas’ ‘Do not go gentle into that good night’. ‘Your Will Is My Kill’ talks about sado-masochistic and destructive love from the perspective of a disturbed dominant male character, whilst ‘Want’ focuses on unrequited love and unhealthy obsession… They have lost themselves so completely that they’re aware their own life is breaking down as a result”.</w:t>
      </w:r>
    </w:p>
    <w:p w:rsidR="00A23DE2" w:rsidRPr="0086586E" w:rsidRDefault="00A23DE2" w:rsidP="0086586E">
      <w:pPr>
        <w:jc w:val="both"/>
        <w:rPr>
          <w:rStyle w:val="null"/>
        </w:rPr>
      </w:pPr>
      <w:r w:rsidRPr="0086586E">
        <w:rPr>
          <w:rStyle w:val="null"/>
        </w:rPr>
        <w:t>Inspired by a wide range of sources, from Bowie to Nine Inch Nails via way of Smashing Pumpkins a</w:t>
      </w:r>
      <w:r w:rsidR="002A7EE1" w:rsidRPr="0086586E">
        <w:rPr>
          <w:rStyle w:val="null"/>
        </w:rPr>
        <w:t xml:space="preserve">nd Rammstein, </w:t>
      </w:r>
      <w:r w:rsidR="002A7EE1" w:rsidRPr="0086586E">
        <w:rPr>
          <w:rStyle w:val="null"/>
          <w:i/>
          <w:iCs/>
        </w:rPr>
        <w:t>Supplication</w:t>
      </w:r>
      <w:r w:rsidR="002A7EE1" w:rsidRPr="0086586E">
        <w:rPr>
          <w:rStyle w:val="null"/>
        </w:rPr>
        <w:t xml:space="preserve"> – although three tracks long – is a release which combines </w:t>
      </w:r>
      <w:r w:rsidR="0086586E">
        <w:rPr>
          <w:rStyle w:val="null"/>
        </w:rPr>
        <w:t xml:space="preserve">the depths </w:t>
      </w:r>
      <w:r w:rsidR="00B15CA3">
        <w:rPr>
          <w:rStyle w:val="null"/>
        </w:rPr>
        <w:t xml:space="preserve">of </w:t>
      </w:r>
      <w:r w:rsidR="002A7EE1" w:rsidRPr="0086586E">
        <w:rPr>
          <w:rStyle w:val="null"/>
        </w:rPr>
        <w:t>i</w:t>
      </w:r>
      <w:r w:rsidR="0086586E">
        <w:rPr>
          <w:rStyle w:val="null"/>
        </w:rPr>
        <w:t xml:space="preserve">ntelligent introspection with the highs of aggression and a </w:t>
      </w:r>
      <w:r w:rsidR="002A7EE1" w:rsidRPr="0086586E">
        <w:rPr>
          <w:rStyle w:val="null"/>
        </w:rPr>
        <w:t>wall of sound narrative. Produced by Tom Gittins at Monochrome Productions</w:t>
      </w:r>
      <w:r w:rsidR="0086586E" w:rsidRPr="0086586E">
        <w:rPr>
          <w:rStyle w:val="null"/>
        </w:rPr>
        <w:t xml:space="preserve"> with the entirety of the rest of the project produced in-house</w:t>
      </w:r>
      <w:r w:rsidR="0086586E">
        <w:rPr>
          <w:rStyle w:val="null"/>
        </w:rPr>
        <w:t xml:space="preserve"> by the band</w:t>
      </w:r>
      <w:r w:rsidR="0086586E" w:rsidRPr="0086586E">
        <w:rPr>
          <w:rStyle w:val="null"/>
        </w:rPr>
        <w:t xml:space="preserve">, </w:t>
      </w:r>
      <w:r w:rsidR="0086586E" w:rsidRPr="0086586E">
        <w:rPr>
          <w:rStyle w:val="null"/>
          <w:i/>
          <w:iCs/>
        </w:rPr>
        <w:t>Supplication</w:t>
      </w:r>
      <w:r w:rsidR="0086586E" w:rsidRPr="0086586E">
        <w:rPr>
          <w:rStyle w:val="null"/>
        </w:rPr>
        <w:t xml:space="preserve"> is a fine inauguration </w:t>
      </w:r>
      <w:r w:rsidR="0086586E">
        <w:rPr>
          <w:rStyle w:val="null"/>
        </w:rPr>
        <w:t>to send this band on their twelve-month odyssey</w:t>
      </w:r>
      <w:r w:rsidR="0086586E" w:rsidRPr="0086586E">
        <w:rPr>
          <w:rStyle w:val="null"/>
        </w:rPr>
        <w:t>.</w:t>
      </w:r>
    </w:p>
    <w:p w:rsidR="0086586E" w:rsidRPr="0086586E" w:rsidRDefault="0086586E" w:rsidP="0086586E">
      <w:pPr>
        <w:jc w:val="both"/>
        <w:rPr>
          <w:rStyle w:val="null"/>
        </w:rPr>
      </w:pPr>
      <w:r w:rsidRPr="0086586E">
        <w:rPr>
          <w:rStyle w:val="null"/>
        </w:rPr>
        <w:t xml:space="preserve">If you’re after a band who don’t take you for an idiot, </w:t>
      </w:r>
      <w:r>
        <w:rPr>
          <w:rStyle w:val="null"/>
        </w:rPr>
        <w:t>and who provide</w:t>
      </w:r>
      <w:r w:rsidRPr="0086586E">
        <w:rPr>
          <w:rStyle w:val="null"/>
        </w:rPr>
        <w:t xml:space="preserve"> an all-round experience worthy of such an assumption, then you’ve come to the right place. Sit back and enjoy the ride.</w:t>
      </w:r>
    </w:p>
    <w:p w:rsidR="00A23DE2" w:rsidRPr="00E82392" w:rsidRDefault="00A23DE2" w:rsidP="00B15CA3">
      <w:pPr>
        <w:jc w:val="both"/>
        <w:rPr>
          <w:sz w:val="18"/>
          <w:szCs w:val="18"/>
        </w:rPr>
      </w:pPr>
    </w:p>
    <w:sectPr w:rsidR="00A23DE2" w:rsidRPr="00E82392" w:rsidSect="00A2446B">
      <w:headerReference w:type="default" r:id="rId10"/>
      <w:footerReference w:type="default" r:id="rId11"/>
      <w:pgSz w:w="11906" w:h="16838"/>
      <w:pgMar w:top="680" w:right="1134" w:bottom="1134" w:left="1304" w:header="284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986" w:rsidRDefault="00242986">
      <w:r>
        <w:separator/>
      </w:r>
    </w:p>
  </w:endnote>
  <w:endnote w:type="continuationSeparator" w:id="1">
    <w:p w:rsidR="00242986" w:rsidRDefault="00242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华文细黑">
    <w:altName w:val="Arial Unicode MS"/>
    <w:charset w:val="50"/>
    <w:family w:val="auto"/>
    <w:pitch w:val="variable"/>
    <w:sig w:usb0="00000000" w:usb1="080F0000" w:usb2="00000010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222" w:rsidRPr="00561F41" w:rsidRDefault="00AD7222" w:rsidP="00990BCC">
    <w:pPr>
      <w:pStyle w:val="Footer"/>
      <w:rPr>
        <w:rStyle w:val="StyleLatinFranklinGothicBook10ptBoldDarkRed"/>
        <w:rFonts w:ascii="Calibri" w:hAnsi="Calibri"/>
        <w:b w:val="0"/>
        <w:bCs w:val="0"/>
        <w:caps w:val="0"/>
        <w:color w:val="auto"/>
        <w:sz w:val="22"/>
      </w:rPr>
    </w:pPr>
    <w:r>
      <w:rPr>
        <w:rFonts w:ascii="Franklin Gothic Book" w:hAnsi="Franklin Gothic Book"/>
        <w:b/>
        <w:bCs/>
        <w:caps/>
        <w:noProof/>
        <w:color w:val="76923C"/>
        <w:sz w:val="20"/>
        <w:szCs w:val="20"/>
        <w:lang w:val="en-GB" w:eastAsia="en-GB"/>
      </w:rPr>
      <w:drawing>
        <wp:inline distT="0" distB="0" distL="0" distR="0">
          <wp:extent cx="6028478" cy="1092200"/>
          <wp:effectExtent l="0" t="0" r="0" b="0"/>
          <wp:docPr id="10" name="Picture 10" descr="contac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ontact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8478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0240" w:rsidRPr="00A80240">
      <w:rPr>
        <w:rFonts w:ascii="Franklin Gothic Book" w:hAnsi="Franklin Gothic Book"/>
        <w:b/>
        <w:bCs/>
        <w:caps/>
        <w:noProof/>
        <w:color w:val="76923C"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-4.45pt;margin-top:5.3pt;width:322.85pt;height:1in;z-index:2516608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" filled="f" stroked="f">
          <v:textbox inset=",7.2pt,,7.2pt">
            <w:txbxContent>
              <w:p w:rsidR="00103ADE" w:rsidRDefault="00103ADE" w:rsidP="00103ADE">
                <w:pPr>
                  <w:spacing w:after="0"/>
                  <w:rPr>
                    <w:sz w:val="20"/>
                    <w:szCs w:val="20"/>
                  </w:rPr>
                </w:pPr>
                <w:r>
                  <w:rPr>
                    <w:b/>
                    <w:color w:val="FF0000"/>
                    <w:sz w:val="18"/>
                    <w:szCs w:val="18"/>
                  </w:rPr>
                  <w:t>Matt Benton</w:t>
                </w:r>
                <w:r w:rsidRPr="007F18E3">
                  <w:rPr>
                    <w:b/>
                    <w:color w:val="BFBFBF"/>
                    <w:sz w:val="18"/>
                    <w:szCs w:val="18"/>
                  </w:rPr>
                  <w:t>||</w:t>
                </w:r>
                <w:r w:rsidRPr="007F18E3">
                  <w:rPr>
                    <w:b/>
                    <w:sz w:val="18"/>
                    <w:szCs w:val="18"/>
                  </w:rPr>
                  <w:t xml:space="preserve"> Hold Tight! PR </w:t>
                </w:r>
                <w:r w:rsidRPr="007F18E3">
                  <w:rPr>
                    <w:b/>
                    <w:color w:val="BFBFBF"/>
                    <w:sz w:val="18"/>
                    <w:szCs w:val="18"/>
                  </w:rPr>
                  <w:t>||</w:t>
                </w:r>
                <w:r w:rsidRPr="00982CA6">
                  <w:rPr>
                    <w:b/>
                    <w:sz w:val="20"/>
                    <w:szCs w:val="20"/>
                  </w:rPr>
                  <w:t>T:</w:t>
                </w:r>
                <w:r>
                  <w:rPr>
                    <w:b/>
                    <w:color w:val="FF0000"/>
                    <w:sz w:val="18"/>
                    <w:szCs w:val="18"/>
                  </w:rPr>
                  <w:t xml:space="preserve"> +44 (0) 7969 387 675</w:t>
                </w:r>
              </w:p>
              <w:p w:rsidR="00103ADE" w:rsidRPr="009C007C" w:rsidRDefault="00103ADE" w:rsidP="00103ADE">
                <w:pPr>
                  <w:rPr>
                    <w:rFonts w:cs="Arial"/>
                    <w:b/>
                    <w:sz w:val="18"/>
                    <w:szCs w:val="18"/>
                  </w:rPr>
                </w:pPr>
                <w:r w:rsidRPr="009C007C">
                  <w:rPr>
                    <w:rFonts w:cs="Arial"/>
                    <w:b/>
                    <w:sz w:val="18"/>
                    <w:szCs w:val="18"/>
                  </w:rPr>
                  <w:t>10 Greenland St. 4th Floor</w:t>
                </w:r>
                <w:r>
                  <w:rPr>
                    <w:rFonts w:cs="Arial"/>
                    <w:b/>
                    <w:sz w:val="18"/>
                    <w:szCs w:val="18"/>
                  </w:rPr>
                  <w:t xml:space="preserve">, Camden Town, London, </w:t>
                </w:r>
                <w:r w:rsidRPr="009C007C">
                  <w:rPr>
                    <w:rFonts w:cs="Arial"/>
                    <w:b/>
                    <w:sz w:val="18"/>
                    <w:szCs w:val="18"/>
                  </w:rPr>
                  <w:t>NW1 0ND</w:t>
                </w:r>
              </w:p>
              <w:p w:rsidR="00103ADE" w:rsidRPr="00E81B83" w:rsidRDefault="00103ADE" w:rsidP="00103ADE">
                <w:pPr>
                  <w:spacing w:after="0"/>
                  <w:rPr>
                    <w:sz w:val="18"/>
                    <w:szCs w:val="18"/>
                  </w:rPr>
                </w:pPr>
                <w:r w:rsidRPr="00E81B83">
                  <w:rPr>
                    <w:b/>
                    <w:sz w:val="18"/>
                    <w:szCs w:val="18"/>
                  </w:rPr>
                  <w:t>W:</w:t>
                </w:r>
                <w:hyperlink r:id="rId2" w:history="1">
                  <w:r w:rsidRPr="00A2446B">
                    <w:rPr>
                      <w:rStyle w:val="Hyperlink"/>
                      <w:sz w:val="18"/>
                      <w:szCs w:val="18"/>
                    </w:rPr>
                    <w:t xml:space="preserve">holdtightpr.com </w:t>
                  </w:r>
                </w:hyperlink>
                <w:r w:rsidRPr="00E81B83">
                  <w:rPr>
                    <w:b/>
                    <w:sz w:val="18"/>
                    <w:szCs w:val="18"/>
                  </w:rPr>
                  <w:t>TW:</w:t>
                </w:r>
                <w:hyperlink r:id="rId3" w:history="1">
                  <w:r w:rsidRPr="00A2446B">
                    <w:rPr>
                      <w:rStyle w:val="Hyperlink"/>
                      <w:sz w:val="18"/>
                      <w:szCs w:val="18"/>
                    </w:rPr>
                    <w:t>holdtightpr</w:t>
                  </w:r>
                </w:hyperlink>
                <w:r w:rsidRPr="00E81B83">
                  <w:rPr>
                    <w:b/>
                    <w:sz w:val="18"/>
                    <w:szCs w:val="18"/>
                  </w:rPr>
                  <w:t>FB:</w:t>
                </w:r>
                <w:hyperlink r:id="rId4" w:history="1">
                  <w:r w:rsidRPr="00A2446B">
                    <w:rPr>
                      <w:rStyle w:val="Hyperlink"/>
                      <w:sz w:val="18"/>
                      <w:szCs w:val="18"/>
                    </w:rPr>
                    <w:t>Hold Tight FB</w:t>
                  </w:r>
                </w:hyperlink>
              </w:p>
              <w:p w:rsidR="00103ADE" w:rsidRDefault="00103ADE" w:rsidP="00103ADE"/>
              <w:p w:rsidR="00AD7222" w:rsidRPr="000B5838" w:rsidRDefault="00AD7222" w:rsidP="000B5838">
                <w:pPr>
                  <w:rPr>
                    <w:rFonts w:asciiTheme="majorHAnsi" w:hAnsiTheme="majorHAnsi"/>
                    <w:sz w:val="18"/>
                    <w:szCs w:val="18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986" w:rsidRDefault="00242986">
      <w:r>
        <w:separator/>
      </w:r>
    </w:p>
  </w:footnote>
  <w:footnote w:type="continuationSeparator" w:id="1">
    <w:p w:rsidR="00242986" w:rsidRDefault="002429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222" w:rsidRDefault="00AD7222" w:rsidP="00A647D0">
    <w:pPr>
      <w:pStyle w:val="Header"/>
      <w:ind w:left="-96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170180</wp:posOffset>
          </wp:positionV>
          <wp:extent cx="6011545" cy="1075055"/>
          <wp:effectExtent l="0" t="0" r="0" b="0"/>
          <wp:wrapSquare wrapText="bothSides"/>
          <wp:docPr id="3" name="Picture 3" descr="hell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llo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154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BE022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1950DC"/>
    <w:multiLevelType w:val="hybridMultilevel"/>
    <w:tmpl w:val="82F21A76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entury Schoolbook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entury Schoolbook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entury Schoolbook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02FC2F8B"/>
    <w:multiLevelType w:val="hybridMultilevel"/>
    <w:tmpl w:val="2C82C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Schoolbook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Schoolbook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Schoolbook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B86130"/>
    <w:multiLevelType w:val="hybridMultilevel"/>
    <w:tmpl w:val="6DD63B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92C31"/>
    <w:multiLevelType w:val="hybridMultilevel"/>
    <w:tmpl w:val="35FA06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E3601"/>
    <w:multiLevelType w:val="hybridMultilevel"/>
    <w:tmpl w:val="279869AA"/>
    <w:lvl w:ilvl="0" w:tplc="9B9666AA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alibri" w:eastAsia="Times New Roman" w:hAnsi="Calibri" w:cs="Times New Roman" w:hint="default"/>
        <w:i w:val="0"/>
        <w:color w:val="CC0000"/>
        <w:spacing w:val="0"/>
        <w:kern w:val="24"/>
        <w:position w:val="0"/>
        <w:sz w:val="20"/>
        <w:szCs w:val="20"/>
      </w:rPr>
    </w:lvl>
    <w:lvl w:ilvl="1" w:tplc="0E1A4E6E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55F06CBE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4C4C9706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305C7F56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9370A812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61DE0BDE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962A63A0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8064039A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">
    <w:nsid w:val="1B7B6BCE"/>
    <w:multiLevelType w:val="hybridMultilevel"/>
    <w:tmpl w:val="321E03C0"/>
    <w:lvl w:ilvl="0" w:tplc="534E51E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6C213C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entury Schoolbook" w:hint="default"/>
      </w:rPr>
    </w:lvl>
    <w:lvl w:ilvl="2" w:tplc="4DFE9D3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5F082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D8D92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entury Schoolbook" w:hint="default"/>
      </w:rPr>
    </w:lvl>
    <w:lvl w:ilvl="5" w:tplc="172E974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9BAEAE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E36C26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entury Schoolbook" w:hint="default"/>
      </w:rPr>
    </w:lvl>
    <w:lvl w:ilvl="8" w:tplc="93DCCBF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C371331"/>
    <w:multiLevelType w:val="hybridMultilevel"/>
    <w:tmpl w:val="E3B67D4A"/>
    <w:lvl w:ilvl="0" w:tplc="761ED3DA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53A68B0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entury Schoolbook" w:hint="default"/>
      </w:rPr>
    </w:lvl>
    <w:lvl w:ilvl="2" w:tplc="9AF421D4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3E3017A0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9BA6ACE0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entury Schoolbook" w:hint="default"/>
      </w:rPr>
    </w:lvl>
    <w:lvl w:ilvl="5" w:tplc="7A2A3B1C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158CDB18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E3F61328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entury Schoolbook" w:hint="default"/>
      </w:rPr>
    </w:lvl>
    <w:lvl w:ilvl="8" w:tplc="2AE0437C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23121EDC"/>
    <w:multiLevelType w:val="hybridMultilevel"/>
    <w:tmpl w:val="2A78C228"/>
    <w:lvl w:ilvl="0" w:tplc="5730660C">
      <w:start w:val="1"/>
      <w:numFmt w:val="bullet"/>
      <w:lvlText w:val="•"/>
      <w:lvlJc w:val="left"/>
      <w:pPr>
        <w:tabs>
          <w:tab w:val="num" w:pos="567"/>
        </w:tabs>
        <w:ind w:left="624" w:hanging="264"/>
      </w:pPr>
      <w:rPr>
        <w:rFonts w:ascii="Century Schoolbook" w:hAnsi="Century Schoolbook" w:hint="default"/>
        <w:spacing w:val="0"/>
        <w:kern w:val="24"/>
        <w:position w:val="0"/>
        <w:sz w:val="20"/>
        <w:szCs w:val="20"/>
      </w:rPr>
    </w:lvl>
    <w:lvl w:ilvl="1" w:tplc="6D3AB1EE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entury Schoolbook" w:hint="default"/>
      </w:rPr>
    </w:lvl>
    <w:lvl w:ilvl="2" w:tplc="8F60F928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2BB2AA3A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FC3E5E46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entury Schoolbook" w:hint="default"/>
      </w:rPr>
    </w:lvl>
    <w:lvl w:ilvl="5" w:tplc="31362EF2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6E5647A8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478E90EE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entury Schoolbook" w:hint="default"/>
      </w:rPr>
    </w:lvl>
    <w:lvl w:ilvl="8" w:tplc="5E821E56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0">
    <w:nsid w:val="248B25B1"/>
    <w:multiLevelType w:val="hybridMultilevel"/>
    <w:tmpl w:val="55F2A194"/>
    <w:lvl w:ilvl="0" w:tplc="6ADE4C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CC0000"/>
        <w:spacing w:val="0"/>
        <w:kern w:val="24"/>
        <w:position w:val="0"/>
        <w:sz w:val="20"/>
        <w:szCs w:val="20"/>
      </w:rPr>
    </w:lvl>
    <w:lvl w:ilvl="1" w:tplc="FAF089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CD499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FCB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7846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EE04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FCE3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54BD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30C8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1642A4"/>
    <w:multiLevelType w:val="multilevel"/>
    <w:tmpl w:val="87CC41D4"/>
    <w:lvl w:ilvl="0">
      <w:start w:val="1"/>
      <w:numFmt w:val="bullet"/>
      <w:lvlText w:val=""/>
      <w:lvlJc w:val="left"/>
      <w:pPr>
        <w:tabs>
          <w:tab w:val="num" w:pos="567"/>
        </w:tabs>
        <w:ind w:left="624" w:hanging="264"/>
      </w:pPr>
      <w:rPr>
        <w:rFonts w:ascii="Symbol" w:hAnsi="Symbol" w:hint="default"/>
        <w:color w:val="CC0000"/>
        <w:spacing w:val="0"/>
        <w:kern w:val="24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Schoolbook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Schoolbook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Schoolbook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D637AE"/>
    <w:multiLevelType w:val="multilevel"/>
    <w:tmpl w:val="9F981650"/>
    <w:lvl w:ilvl="0">
      <w:start w:val="1"/>
      <w:numFmt w:val="bullet"/>
      <w:lvlText w:val=""/>
      <w:lvlJc w:val="left"/>
      <w:pPr>
        <w:tabs>
          <w:tab w:val="num" w:pos="930"/>
        </w:tabs>
        <w:ind w:left="930" w:hanging="570"/>
      </w:pPr>
      <w:rPr>
        <w:rFonts w:ascii="Symbol" w:hAnsi="Symbol" w:hint="default"/>
        <w:kern w:val="14"/>
        <w:position w:val="2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entury Schoolbook" w:hint="default"/>
      </w:rPr>
    </w:lvl>
    <w:lvl w:ilvl="2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entury Schoolbook" w:hint="default"/>
      </w:rPr>
    </w:lvl>
    <w:lvl w:ilvl="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entury Schoolbook" w:hint="default"/>
      </w:rPr>
    </w:lvl>
    <w:lvl w:ilvl="8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3">
    <w:nsid w:val="2EB75885"/>
    <w:multiLevelType w:val="singleLevel"/>
    <w:tmpl w:val="B49A127E"/>
    <w:lvl w:ilvl="0">
      <w:start w:val="1"/>
      <w:numFmt w:val="decimal"/>
      <w:lvlText w:val="(%1)"/>
      <w:legacy w:legacy="1" w:legacySpace="0" w:legacyIndent="360"/>
      <w:lvlJc w:val="left"/>
      <w:rPr>
        <w:rFonts w:ascii="Arial" w:hAnsi="Arial" w:cs="Century Schoolbook" w:hint="default"/>
      </w:rPr>
    </w:lvl>
  </w:abstractNum>
  <w:abstractNum w:abstractNumId="14">
    <w:nsid w:val="37420DE4"/>
    <w:multiLevelType w:val="multilevel"/>
    <w:tmpl w:val="337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EE113B"/>
    <w:multiLevelType w:val="hybridMultilevel"/>
    <w:tmpl w:val="56E0218C"/>
    <w:lvl w:ilvl="0" w:tplc="7402FAB6">
      <w:start w:val="1"/>
      <w:numFmt w:val="decimal"/>
      <w:lvlText w:val="%1."/>
      <w:lvlJc w:val="left"/>
      <w:pPr>
        <w:tabs>
          <w:tab w:val="num" w:pos="1364"/>
        </w:tabs>
        <w:ind w:left="1364" w:hanging="360"/>
      </w:pPr>
      <w:rPr>
        <w:rFonts w:hint="default"/>
        <w:i w:val="0"/>
        <w:color w:val="CC0000"/>
        <w:spacing w:val="0"/>
        <w:kern w:val="24"/>
        <w:position w:val="0"/>
        <w:sz w:val="20"/>
        <w:szCs w:val="20"/>
      </w:rPr>
    </w:lvl>
    <w:lvl w:ilvl="1" w:tplc="A83C8E74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78224EA4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40B25C0A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5314947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AFD62C50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55ECC648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73F61BFA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BB9E2F44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>
    <w:nsid w:val="4ACB193C"/>
    <w:multiLevelType w:val="hybridMultilevel"/>
    <w:tmpl w:val="C1183DBE"/>
    <w:lvl w:ilvl="0" w:tplc="470CFB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F3A015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entury Schoolbook" w:hint="default"/>
      </w:rPr>
    </w:lvl>
    <w:lvl w:ilvl="2" w:tplc="EFC60B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11C97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49A8AF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entury Schoolbook" w:hint="default"/>
      </w:rPr>
    </w:lvl>
    <w:lvl w:ilvl="5" w:tplc="550037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EDC7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C4DFD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entury Schoolbook" w:hint="default"/>
      </w:rPr>
    </w:lvl>
    <w:lvl w:ilvl="8" w:tplc="DB6C404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B152EF2"/>
    <w:multiLevelType w:val="multilevel"/>
    <w:tmpl w:val="9F981650"/>
    <w:lvl w:ilvl="0">
      <w:start w:val="1"/>
      <w:numFmt w:val="bullet"/>
      <w:lvlText w:val=""/>
      <w:lvlJc w:val="left"/>
      <w:pPr>
        <w:tabs>
          <w:tab w:val="num" w:pos="930"/>
        </w:tabs>
        <w:ind w:left="930" w:hanging="570"/>
      </w:pPr>
      <w:rPr>
        <w:rFonts w:ascii="Symbol" w:hAnsi="Symbol" w:hint="default"/>
        <w:kern w:val="14"/>
        <w:position w:val="2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entury Schoolbook" w:hint="default"/>
      </w:rPr>
    </w:lvl>
    <w:lvl w:ilvl="2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entury Schoolbook" w:hint="default"/>
      </w:rPr>
    </w:lvl>
    <w:lvl w:ilvl="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entury Schoolbook" w:hint="default"/>
      </w:rPr>
    </w:lvl>
    <w:lvl w:ilvl="8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8">
    <w:nsid w:val="50225F6B"/>
    <w:multiLevelType w:val="hybridMultilevel"/>
    <w:tmpl w:val="9D94B980"/>
    <w:lvl w:ilvl="0" w:tplc="9A36A92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7FBEFF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Schoolbook" w:hint="default"/>
      </w:rPr>
    </w:lvl>
    <w:lvl w:ilvl="2" w:tplc="C1A688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8881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CB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Schoolbook" w:hint="default"/>
      </w:rPr>
    </w:lvl>
    <w:lvl w:ilvl="5" w:tplc="950C55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E7F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28E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Schoolbook" w:hint="default"/>
      </w:rPr>
    </w:lvl>
    <w:lvl w:ilvl="8" w:tplc="8BF00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FB4C98"/>
    <w:multiLevelType w:val="hybridMultilevel"/>
    <w:tmpl w:val="42787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45A48"/>
    <w:multiLevelType w:val="hybridMultilevel"/>
    <w:tmpl w:val="9F981650"/>
    <w:lvl w:ilvl="0" w:tplc="6B2CFE76">
      <w:start w:val="1"/>
      <w:numFmt w:val="bullet"/>
      <w:lvlText w:val=""/>
      <w:lvlJc w:val="left"/>
      <w:pPr>
        <w:tabs>
          <w:tab w:val="num" w:pos="930"/>
        </w:tabs>
        <w:ind w:left="930" w:hanging="570"/>
      </w:pPr>
      <w:rPr>
        <w:rFonts w:ascii="Symbol" w:hAnsi="Symbol" w:hint="default"/>
        <w:kern w:val="14"/>
        <w:position w:val="2"/>
        <w:sz w:val="20"/>
        <w:szCs w:val="20"/>
      </w:rPr>
    </w:lvl>
    <w:lvl w:ilvl="1" w:tplc="B44C3B92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entury Schoolbook" w:hint="default"/>
      </w:rPr>
    </w:lvl>
    <w:lvl w:ilvl="2" w:tplc="B060E778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86ACFC52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5A5863A2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entury Schoolbook" w:hint="default"/>
      </w:rPr>
    </w:lvl>
    <w:lvl w:ilvl="5" w:tplc="A17ECF4E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6D92E9C4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A9627E4C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entury Schoolbook" w:hint="default"/>
      </w:rPr>
    </w:lvl>
    <w:lvl w:ilvl="8" w:tplc="C94AD95C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1">
    <w:nsid w:val="580453B3"/>
    <w:multiLevelType w:val="hybridMultilevel"/>
    <w:tmpl w:val="96B4E00A"/>
    <w:lvl w:ilvl="0" w:tplc="8BAA9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2A48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2478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2A7C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46EB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7286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44B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D61E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26CA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63557D"/>
    <w:multiLevelType w:val="singleLevel"/>
    <w:tmpl w:val="BE44CC1E"/>
    <w:lvl w:ilvl="0">
      <w:start w:val="2"/>
      <w:numFmt w:val="decimal"/>
      <w:lvlText w:val="(%1)"/>
      <w:legacy w:legacy="1" w:legacySpace="0" w:legacyIndent="360"/>
      <w:lvlJc w:val="left"/>
      <w:rPr>
        <w:rFonts w:ascii="Arial" w:hAnsi="Arial" w:cs="Century Schoolbook" w:hint="default"/>
      </w:rPr>
    </w:lvl>
  </w:abstractNum>
  <w:abstractNum w:abstractNumId="23">
    <w:nsid w:val="5A6A51E2"/>
    <w:multiLevelType w:val="hybridMultilevel"/>
    <w:tmpl w:val="6DD63B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9C4F2D"/>
    <w:multiLevelType w:val="hybridMultilevel"/>
    <w:tmpl w:val="1FCACB84"/>
    <w:lvl w:ilvl="0" w:tplc="CEF414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CC0000"/>
        <w:spacing w:val="0"/>
        <w:kern w:val="24"/>
        <w:position w:val="0"/>
        <w:sz w:val="20"/>
        <w:szCs w:val="20"/>
      </w:rPr>
    </w:lvl>
    <w:lvl w:ilvl="1" w:tplc="38CA08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Schoolbook" w:hint="default"/>
      </w:rPr>
    </w:lvl>
    <w:lvl w:ilvl="2" w:tplc="974EF7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26F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E61F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Schoolbook" w:hint="default"/>
      </w:rPr>
    </w:lvl>
    <w:lvl w:ilvl="5" w:tplc="2F82DD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6AD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64A4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Schoolbook" w:hint="default"/>
      </w:rPr>
    </w:lvl>
    <w:lvl w:ilvl="8" w:tplc="562419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E14421"/>
    <w:multiLevelType w:val="multilevel"/>
    <w:tmpl w:val="321E03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entury Schoolbook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entury Schoolbook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entury Schoolbook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55E5D7D"/>
    <w:multiLevelType w:val="hybridMultilevel"/>
    <w:tmpl w:val="9F06169C"/>
    <w:lvl w:ilvl="0" w:tplc="27E26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0896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Schoolbook" w:hint="default"/>
      </w:rPr>
    </w:lvl>
    <w:lvl w:ilvl="2" w:tplc="54EA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A78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CA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Schoolbook" w:hint="default"/>
      </w:rPr>
    </w:lvl>
    <w:lvl w:ilvl="5" w:tplc="AD484A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2AE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0CB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Schoolbook" w:hint="default"/>
      </w:rPr>
    </w:lvl>
    <w:lvl w:ilvl="8" w:tplc="F21012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4D1D97"/>
    <w:multiLevelType w:val="hybridMultilevel"/>
    <w:tmpl w:val="CD2A3B48"/>
    <w:lvl w:ilvl="0" w:tplc="0310C8E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54FE073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entury Schoolbook" w:hint="default"/>
      </w:rPr>
    </w:lvl>
    <w:lvl w:ilvl="2" w:tplc="523E9B7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C06539E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2982C676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entury Schoolbook" w:hint="default"/>
      </w:rPr>
    </w:lvl>
    <w:lvl w:ilvl="5" w:tplc="4A3A2512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E3C35DE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1945396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entury Schoolbook" w:hint="default"/>
      </w:rPr>
    </w:lvl>
    <w:lvl w:ilvl="8" w:tplc="26F2705C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>
    <w:nsid w:val="7D1A10E4"/>
    <w:multiLevelType w:val="hybridMultilevel"/>
    <w:tmpl w:val="6CF8E7A2"/>
    <w:lvl w:ilvl="0" w:tplc="1AB02D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CC0000"/>
        <w:spacing w:val="0"/>
        <w:kern w:val="24"/>
        <w:position w:val="0"/>
        <w:sz w:val="20"/>
        <w:szCs w:val="20"/>
      </w:rPr>
    </w:lvl>
    <w:lvl w:ilvl="1" w:tplc="BC40673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DFA65B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662F94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BA4240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6EA87A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18811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55A91A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3100A6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25"/>
  </w:num>
  <w:num w:numId="3">
    <w:abstractNumId w:val="20"/>
  </w:num>
  <w:num w:numId="4">
    <w:abstractNumId w:val="12"/>
  </w:num>
  <w:num w:numId="5">
    <w:abstractNumId w:val="17"/>
  </w:num>
  <w:num w:numId="6">
    <w:abstractNumId w:val="9"/>
  </w:num>
  <w:num w:numId="7">
    <w:abstractNumId w:val="24"/>
  </w:num>
  <w:num w:numId="8">
    <w:abstractNumId w:val="1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1"/>
  </w:num>
  <w:num w:numId="12">
    <w:abstractNumId w:val="28"/>
  </w:num>
  <w:num w:numId="13">
    <w:abstractNumId w:val="10"/>
  </w:num>
  <w:num w:numId="14">
    <w:abstractNumId w:val="8"/>
  </w:num>
  <w:num w:numId="15">
    <w:abstractNumId w:val="27"/>
  </w:num>
  <w:num w:numId="16">
    <w:abstractNumId w:val="15"/>
  </w:num>
  <w:num w:numId="17">
    <w:abstractNumId w:val="26"/>
  </w:num>
  <w:num w:numId="18">
    <w:abstractNumId w:val="18"/>
  </w:num>
  <w:num w:numId="19">
    <w:abstractNumId w:val="6"/>
  </w:num>
  <w:num w:numId="20">
    <w:abstractNumId w:val="13"/>
  </w:num>
  <w:num w:numId="21">
    <w:abstractNumId w:val="22"/>
  </w:num>
  <w:num w:numId="22">
    <w:abstractNumId w:val="4"/>
  </w:num>
  <w:num w:numId="23">
    <w:abstractNumId w:val="23"/>
  </w:num>
  <w:num w:numId="24">
    <w:abstractNumId w:val="5"/>
  </w:num>
  <w:num w:numId="25">
    <w:abstractNumId w:val="19"/>
  </w:num>
  <w:num w:numId="26">
    <w:abstractNumId w:val="3"/>
  </w:num>
  <w:num w:numId="27">
    <w:abstractNumId w:val="2"/>
  </w:num>
  <w:num w:numId="28">
    <w:abstractNumId w:val="0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en-GB" w:vendorID="64" w:dllVersion="131078" w:nlCheck="1" w:checkStyle="1"/>
  <w:attachedTemplate r:id="rId1"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25602" fill="f" fillcolor="white" stroke="f">
      <v:fill color="white" on="f"/>
      <v:stroke on="f"/>
      <v:textbox inset=",7.2pt,,7.2pt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10A9B"/>
    <w:rsid w:val="00003248"/>
    <w:rsid w:val="00004260"/>
    <w:rsid w:val="000145EC"/>
    <w:rsid w:val="000272DC"/>
    <w:rsid w:val="00052DF5"/>
    <w:rsid w:val="00054115"/>
    <w:rsid w:val="00056B52"/>
    <w:rsid w:val="000610A3"/>
    <w:rsid w:val="00063B86"/>
    <w:rsid w:val="00070EF7"/>
    <w:rsid w:val="000752BE"/>
    <w:rsid w:val="00075743"/>
    <w:rsid w:val="000949EA"/>
    <w:rsid w:val="00095F07"/>
    <w:rsid w:val="000A0BEE"/>
    <w:rsid w:val="000A12FD"/>
    <w:rsid w:val="000B5838"/>
    <w:rsid w:val="000C5A7F"/>
    <w:rsid w:val="000D7A96"/>
    <w:rsid w:val="000E2FEB"/>
    <w:rsid w:val="000F79B0"/>
    <w:rsid w:val="00103ADE"/>
    <w:rsid w:val="00113D9E"/>
    <w:rsid w:val="00114981"/>
    <w:rsid w:val="00125C03"/>
    <w:rsid w:val="00136DDE"/>
    <w:rsid w:val="00137285"/>
    <w:rsid w:val="001413A3"/>
    <w:rsid w:val="0015364E"/>
    <w:rsid w:val="00154160"/>
    <w:rsid w:val="001638F2"/>
    <w:rsid w:val="00177CCB"/>
    <w:rsid w:val="001A0F39"/>
    <w:rsid w:val="001F1590"/>
    <w:rsid w:val="001F3477"/>
    <w:rsid w:val="001F5E81"/>
    <w:rsid w:val="00210A9B"/>
    <w:rsid w:val="0021175B"/>
    <w:rsid w:val="002210AE"/>
    <w:rsid w:val="002217FB"/>
    <w:rsid w:val="00223C62"/>
    <w:rsid w:val="0023269F"/>
    <w:rsid w:val="0023788C"/>
    <w:rsid w:val="00240A9A"/>
    <w:rsid w:val="00242986"/>
    <w:rsid w:val="00245C95"/>
    <w:rsid w:val="0025294C"/>
    <w:rsid w:val="00252E6E"/>
    <w:rsid w:val="00253340"/>
    <w:rsid w:val="00261C99"/>
    <w:rsid w:val="0026722F"/>
    <w:rsid w:val="002739EC"/>
    <w:rsid w:val="00294740"/>
    <w:rsid w:val="00295F6E"/>
    <w:rsid w:val="002A148E"/>
    <w:rsid w:val="002A39C9"/>
    <w:rsid w:val="002A7EE1"/>
    <w:rsid w:val="002B27FF"/>
    <w:rsid w:val="002C3B0F"/>
    <w:rsid w:val="002C3C9E"/>
    <w:rsid w:val="002D178A"/>
    <w:rsid w:val="002D1D06"/>
    <w:rsid w:val="002E52EF"/>
    <w:rsid w:val="002E6C0E"/>
    <w:rsid w:val="00304FE9"/>
    <w:rsid w:val="0030742B"/>
    <w:rsid w:val="00320BC0"/>
    <w:rsid w:val="00321828"/>
    <w:rsid w:val="003300C0"/>
    <w:rsid w:val="003332C5"/>
    <w:rsid w:val="003469D5"/>
    <w:rsid w:val="003614C8"/>
    <w:rsid w:val="00365968"/>
    <w:rsid w:val="00390BC0"/>
    <w:rsid w:val="003914FD"/>
    <w:rsid w:val="003A5FF8"/>
    <w:rsid w:val="003B541C"/>
    <w:rsid w:val="003C4858"/>
    <w:rsid w:val="003F3242"/>
    <w:rsid w:val="003F4268"/>
    <w:rsid w:val="004001DD"/>
    <w:rsid w:val="00403CD0"/>
    <w:rsid w:val="00406B04"/>
    <w:rsid w:val="00417A47"/>
    <w:rsid w:val="00432FCD"/>
    <w:rsid w:val="00443776"/>
    <w:rsid w:val="004540E8"/>
    <w:rsid w:val="00454C65"/>
    <w:rsid w:val="00455A45"/>
    <w:rsid w:val="00456A12"/>
    <w:rsid w:val="004643B8"/>
    <w:rsid w:val="00466F99"/>
    <w:rsid w:val="0048108D"/>
    <w:rsid w:val="00490B10"/>
    <w:rsid w:val="00497B38"/>
    <w:rsid w:val="004A10DC"/>
    <w:rsid w:val="004A1A21"/>
    <w:rsid w:val="004A20AF"/>
    <w:rsid w:val="004A38D6"/>
    <w:rsid w:val="004C61AF"/>
    <w:rsid w:val="004E489A"/>
    <w:rsid w:val="00525FE1"/>
    <w:rsid w:val="005404C5"/>
    <w:rsid w:val="00544C86"/>
    <w:rsid w:val="00557B78"/>
    <w:rsid w:val="0057255F"/>
    <w:rsid w:val="00577882"/>
    <w:rsid w:val="005915CA"/>
    <w:rsid w:val="005C434D"/>
    <w:rsid w:val="005D1ED6"/>
    <w:rsid w:val="00613D25"/>
    <w:rsid w:val="006243D7"/>
    <w:rsid w:val="00634E4F"/>
    <w:rsid w:val="00645FFC"/>
    <w:rsid w:val="00676B28"/>
    <w:rsid w:val="00677936"/>
    <w:rsid w:val="006919F9"/>
    <w:rsid w:val="006A0BD1"/>
    <w:rsid w:val="006A3A6A"/>
    <w:rsid w:val="006A54A7"/>
    <w:rsid w:val="006A6599"/>
    <w:rsid w:val="006D27B2"/>
    <w:rsid w:val="006D6A56"/>
    <w:rsid w:val="006E7EB0"/>
    <w:rsid w:val="006F62B7"/>
    <w:rsid w:val="00700CC6"/>
    <w:rsid w:val="00711550"/>
    <w:rsid w:val="00715282"/>
    <w:rsid w:val="00716609"/>
    <w:rsid w:val="007265D6"/>
    <w:rsid w:val="00727B4B"/>
    <w:rsid w:val="00737AD6"/>
    <w:rsid w:val="00745135"/>
    <w:rsid w:val="00772F87"/>
    <w:rsid w:val="00774F8C"/>
    <w:rsid w:val="00781E43"/>
    <w:rsid w:val="00787179"/>
    <w:rsid w:val="007A2135"/>
    <w:rsid w:val="007B61EA"/>
    <w:rsid w:val="007C23EE"/>
    <w:rsid w:val="007C56BE"/>
    <w:rsid w:val="007C6897"/>
    <w:rsid w:val="007D0570"/>
    <w:rsid w:val="007D24E4"/>
    <w:rsid w:val="007D7248"/>
    <w:rsid w:val="007E0BC1"/>
    <w:rsid w:val="007F03AC"/>
    <w:rsid w:val="007F18B2"/>
    <w:rsid w:val="007F18E3"/>
    <w:rsid w:val="00804EE7"/>
    <w:rsid w:val="008117F0"/>
    <w:rsid w:val="00816EE4"/>
    <w:rsid w:val="00822548"/>
    <w:rsid w:val="00835288"/>
    <w:rsid w:val="00844338"/>
    <w:rsid w:val="0086586E"/>
    <w:rsid w:val="00867472"/>
    <w:rsid w:val="008721FC"/>
    <w:rsid w:val="0087275F"/>
    <w:rsid w:val="008734BF"/>
    <w:rsid w:val="008749B2"/>
    <w:rsid w:val="0087578B"/>
    <w:rsid w:val="0088097F"/>
    <w:rsid w:val="00883984"/>
    <w:rsid w:val="00887F66"/>
    <w:rsid w:val="008954F2"/>
    <w:rsid w:val="008A231D"/>
    <w:rsid w:val="008B5554"/>
    <w:rsid w:val="008C15A3"/>
    <w:rsid w:val="008F2AAE"/>
    <w:rsid w:val="00921018"/>
    <w:rsid w:val="009674A9"/>
    <w:rsid w:val="00975969"/>
    <w:rsid w:val="00982CA6"/>
    <w:rsid w:val="00983865"/>
    <w:rsid w:val="009856CB"/>
    <w:rsid w:val="009909EE"/>
    <w:rsid w:val="00990BCC"/>
    <w:rsid w:val="00990C0A"/>
    <w:rsid w:val="00995248"/>
    <w:rsid w:val="009C29D5"/>
    <w:rsid w:val="009C61A8"/>
    <w:rsid w:val="009E3F75"/>
    <w:rsid w:val="009E4A1A"/>
    <w:rsid w:val="00A02952"/>
    <w:rsid w:val="00A058A1"/>
    <w:rsid w:val="00A105E1"/>
    <w:rsid w:val="00A121AB"/>
    <w:rsid w:val="00A23DE2"/>
    <w:rsid w:val="00A2446B"/>
    <w:rsid w:val="00A54DDF"/>
    <w:rsid w:val="00A647D0"/>
    <w:rsid w:val="00A70776"/>
    <w:rsid w:val="00A80240"/>
    <w:rsid w:val="00A8643E"/>
    <w:rsid w:val="00A94D90"/>
    <w:rsid w:val="00AA25AF"/>
    <w:rsid w:val="00AB361D"/>
    <w:rsid w:val="00AD57C2"/>
    <w:rsid w:val="00AD7222"/>
    <w:rsid w:val="00AE58BB"/>
    <w:rsid w:val="00AF325E"/>
    <w:rsid w:val="00AF3B4C"/>
    <w:rsid w:val="00B00BE8"/>
    <w:rsid w:val="00B04004"/>
    <w:rsid w:val="00B15CA3"/>
    <w:rsid w:val="00B1642C"/>
    <w:rsid w:val="00B26553"/>
    <w:rsid w:val="00B3229B"/>
    <w:rsid w:val="00B447E3"/>
    <w:rsid w:val="00B45AA1"/>
    <w:rsid w:val="00B50B0C"/>
    <w:rsid w:val="00B50D4F"/>
    <w:rsid w:val="00B55573"/>
    <w:rsid w:val="00B64548"/>
    <w:rsid w:val="00B824B3"/>
    <w:rsid w:val="00B83DBC"/>
    <w:rsid w:val="00B936D5"/>
    <w:rsid w:val="00BC46FD"/>
    <w:rsid w:val="00BC6060"/>
    <w:rsid w:val="00BD1060"/>
    <w:rsid w:val="00BE0A87"/>
    <w:rsid w:val="00BF0C9A"/>
    <w:rsid w:val="00BF13B6"/>
    <w:rsid w:val="00C020B4"/>
    <w:rsid w:val="00C05A1F"/>
    <w:rsid w:val="00C1023B"/>
    <w:rsid w:val="00C1457D"/>
    <w:rsid w:val="00C161BD"/>
    <w:rsid w:val="00C37219"/>
    <w:rsid w:val="00C41904"/>
    <w:rsid w:val="00C47FE7"/>
    <w:rsid w:val="00C70AD0"/>
    <w:rsid w:val="00C8196D"/>
    <w:rsid w:val="00C8362C"/>
    <w:rsid w:val="00CA0655"/>
    <w:rsid w:val="00CB5BA0"/>
    <w:rsid w:val="00CC685B"/>
    <w:rsid w:val="00CE2DD9"/>
    <w:rsid w:val="00CE7A7B"/>
    <w:rsid w:val="00CF27C9"/>
    <w:rsid w:val="00D065FD"/>
    <w:rsid w:val="00D247F4"/>
    <w:rsid w:val="00D3428C"/>
    <w:rsid w:val="00D36074"/>
    <w:rsid w:val="00D42607"/>
    <w:rsid w:val="00D56306"/>
    <w:rsid w:val="00D56F32"/>
    <w:rsid w:val="00D802E4"/>
    <w:rsid w:val="00D813AB"/>
    <w:rsid w:val="00D8718F"/>
    <w:rsid w:val="00D96649"/>
    <w:rsid w:val="00DA04A3"/>
    <w:rsid w:val="00DC3C4F"/>
    <w:rsid w:val="00DD4B41"/>
    <w:rsid w:val="00DF60BF"/>
    <w:rsid w:val="00E171AA"/>
    <w:rsid w:val="00E32BF8"/>
    <w:rsid w:val="00E43033"/>
    <w:rsid w:val="00E46B74"/>
    <w:rsid w:val="00E5560D"/>
    <w:rsid w:val="00E64FD3"/>
    <w:rsid w:val="00E81B83"/>
    <w:rsid w:val="00E82392"/>
    <w:rsid w:val="00E832DB"/>
    <w:rsid w:val="00E85312"/>
    <w:rsid w:val="00E8537C"/>
    <w:rsid w:val="00EB32E7"/>
    <w:rsid w:val="00EC12DC"/>
    <w:rsid w:val="00EC542B"/>
    <w:rsid w:val="00ED1245"/>
    <w:rsid w:val="00ED5993"/>
    <w:rsid w:val="00ED7D66"/>
    <w:rsid w:val="00F007FE"/>
    <w:rsid w:val="00F008EB"/>
    <w:rsid w:val="00F04C59"/>
    <w:rsid w:val="00F10499"/>
    <w:rsid w:val="00F121D5"/>
    <w:rsid w:val="00F14B96"/>
    <w:rsid w:val="00F300A0"/>
    <w:rsid w:val="00F42106"/>
    <w:rsid w:val="00F4773C"/>
    <w:rsid w:val="00F52F65"/>
    <w:rsid w:val="00F53E71"/>
    <w:rsid w:val="00F63583"/>
    <w:rsid w:val="00F745CC"/>
    <w:rsid w:val="00F9614F"/>
    <w:rsid w:val="00FB6A30"/>
    <w:rsid w:val="00FC0C42"/>
    <w:rsid w:val="00FD1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578B"/>
    <w:pPr>
      <w:spacing w:after="200" w:line="276" w:lineRule="auto"/>
    </w:pPr>
    <w:rPr>
      <w:rFonts w:ascii="Calibri" w:eastAsia="Calibri" w:hAnsi="Calibr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58B9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E58B9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E58B9"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Arial" w:eastAsia="Times New Roman" w:hAnsi="Arial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E58B9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Arial" w:eastAsia="Times New Roman" w:hAnsi="Arial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E58B9"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Arial" w:eastAsia="Times New Roman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LatinFranklinGothicBook10ptBoldDarkRed">
    <w:name w:val="Style (Latin) Franklin Gothic Book 10 pt Bold Dark Red"/>
    <w:rsid w:val="0087578B"/>
    <w:rPr>
      <w:rFonts w:ascii="Franklin Gothic Book" w:hAnsi="Franklin Gothic Book"/>
      <w:b/>
      <w:bCs/>
      <w:caps/>
      <w:color w:val="800000"/>
      <w:sz w:val="20"/>
      <w:szCs w:val="20"/>
    </w:rPr>
  </w:style>
  <w:style w:type="character" w:customStyle="1" w:styleId="StyleLatinFranklinGothicBook9pt">
    <w:name w:val="Style (Latin) Franklin Gothic Book 9 pt"/>
    <w:rsid w:val="0087578B"/>
    <w:rPr>
      <w:rFonts w:ascii="Franklin Gothic Book" w:hAnsi="Franklin Gothic Book"/>
      <w:sz w:val="22"/>
    </w:rPr>
  </w:style>
  <w:style w:type="paragraph" w:styleId="Header">
    <w:name w:val="header"/>
    <w:basedOn w:val="Normal"/>
    <w:semiHidden/>
    <w:rsid w:val="008757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87578B"/>
    <w:pPr>
      <w:tabs>
        <w:tab w:val="center" w:pos="4153"/>
        <w:tab w:val="right" w:pos="8306"/>
      </w:tabs>
    </w:pPr>
  </w:style>
  <w:style w:type="character" w:styleId="Hyperlink">
    <w:name w:val="Hyperlink"/>
    <w:rsid w:val="0087578B"/>
    <w:rPr>
      <w:color w:val="0000FF"/>
      <w:u w:val="single"/>
    </w:rPr>
  </w:style>
  <w:style w:type="paragraph" w:styleId="BalloonText">
    <w:name w:val="Balloon Text"/>
    <w:basedOn w:val="Normal"/>
    <w:semiHidden/>
    <w:rsid w:val="0087578B"/>
    <w:rPr>
      <w:rFonts w:ascii="Tahoma" w:hAnsi="Tahoma" w:cs="Calibri"/>
      <w:sz w:val="16"/>
      <w:szCs w:val="16"/>
    </w:rPr>
  </w:style>
  <w:style w:type="paragraph" w:styleId="BodyText">
    <w:name w:val="Body Text"/>
    <w:basedOn w:val="Normal"/>
    <w:semiHidden/>
    <w:rsid w:val="0087578B"/>
    <w:pPr>
      <w:spacing w:after="0" w:line="240" w:lineRule="auto"/>
    </w:pPr>
    <w:rPr>
      <w:rFonts w:ascii="Verdana" w:eastAsia="Times" w:hAnsi="Verdana"/>
      <w:sz w:val="18"/>
      <w:szCs w:val="24"/>
      <w:lang w:val="en-GB"/>
    </w:rPr>
  </w:style>
  <w:style w:type="character" w:customStyle="1" w:styleId="BodyTextChar">
    <w:name w:val="Body Text Char"/>
    <w:rsid w:val="0087578B"/>
    <w:rPr>
      <w:rFonts w:ascii="Verdana" w:eastAsia="Times" w:hAnsi="Verdana"/>
      <w:noProof w:val="0"/>
      <w:sz w:val="18"/>
      <w:szCs w:val="24"/>
      <w:lang w:val="en-GB"/>
    </w:rPr>
  </w:style>
  <w:style w:type="paragraph" w:customStyle="1" w:styleId="TableContents">
    <w:name w:val="Table Contents"/>
    <w:basedOn w:val="BodyText"/>
    <w:rsid w:val="00B47C8B"/>
    <w:pPr>
      <w:widowControl w:val="0"/>
      <w:suppressAutoHyphens/>
      <w:spacing w:line="360" w:lineRule="auto"/>
    </w:pPr>
    <w:rPr>
      <w:rFonts w:eastAsia="Verdana"/>
      <w:sz w:val="20"/>
      <w:szCs w:val="20"/>
      <w:lang w:val="en-US"/>
    </w:rPr>
  </w:style>
  <w:style w:type="character" w:customStyle="1" w:styleId="Heading1Char">
    <w:name w:val="Heading 1 Char"/>
    <w:link w:val="Heading1"/>
    <w:uiPriority w:val="99"/>
    <w:rsid w:val="005E58B9"/>
    <w:rPr>
      <w:rFonts w:ascii="Arial" w:hAnsi="Arial" w:cs="Arial"/>
      <w:sz w:val="24"/>
      <w:szCs w:val="24"/>
      <w:lang w:val="en-US"/>
    </w:rPr>
  </w:style>
  <w:style w:type="character" w:customStyle="1" w:styleId="Heading2Char">
    <w:name w:val="Heading 2 Char"/>
    <w:link w:val="Heading2"/>
    <w:uiPriority w:val="99"/>
    <w:rsid w:val="005E58B9"/>
    <w:rPr>
      <w:rFonts w:ascii="Arial" w:hAnsi="Arial" w:cs="Arial"/>
      <w:sz w:val="24"/>
      <w:szCs w:val="24"/>
      <w:lang w:val="en-US"/>
    </w:rPr>
  </w:style>
  <w:style w:type="character" w:customStyle="1" w:styleId="Heading4Char">
    <w:name w:val="Heading 4 Char"/>
    <w:link w:val="Heading4"/>
    <w:uiPriority w:val="99"/>
    <w:rsid w:val="005E58B9"/>
    <w:rPr>
      <w:rFonts w:ascii="Arial" w:hAnsi="Arial" w:cs="Arial"/>
      <w:sz w:val="24"/>
      <w:szCs w:val="24"/>
      <w:lang w:val="en-US"/>
    </w:rPr>
  </w:style>
  <w:style w:type="character" w:customStyle="1" w:styleId="Heading5Char">
    <w:name w:val="Heading 5 Char"/>
    <w:link w:val="Heading5"/>
    <w:uiPriority w:val="99"/>
    <w:rsid w:val="005E58B9"/>
    <w:rPr>
      <w:rFonts w:ascii="Arial" w:hAnsi="Arial" w:cs="Arial"/>
      <w:sz w:val="24"/>
      <w:szCs w:val="24"/>
      <w:lang w:val="en-US"/>
    </w:rPr>
  </w:style>
  <w:style w:type="character" w:customStyle="1" w:styleId="Heading6Char">
    <w:name w:val="Heading 6 Char"/>
    <w:link w:val="Heading6"/>
    <w:uiPriority w:val="99"/>
    <w:rsid w:val="005E58B9"/>
    <w:rPr>
      <w:rFonts w:ascii="Arial" w:hAnsi="Arial" w:cs="Arial"/>
      <w:sz w:val="24"/>
      <w:szCs w:val="24"/>
      <w:lang w:val="en-US"/>
    </w:rPr>
  </w:style>
  <w:style w:type="paragraph" w:styleId="NoSpacing">
    <w:name w:val="No Spacing"/>
    <w:uiPriority w:val="1"/>
    <w:qFormat/>
    <w:rsid w:val="00561F41"/>
    <w:rPr>
      <w:rFonts w:ascii="Calibri" w:eastAsia="Calibri" w:hAnsi="Calibri"/>
      <w:sz w:val="22"/>
      <w:szCs w:val="22"/>
      <w:lang w:val="en-US"/>
    </w:rPr>
  </w:style>
  <w:style w:type="character" w:customStyle="1" w:styleId="apple-style-span">
    <w:name w:val="apple-style-span"/>
    <w:basedOn w:val="DefaultParagraphFont"/>
    <w:rsid w:val="00561F41"/>
  </w:style>
  <w:style w:type="character" w:styleId="Strong">
    <w:name w:val="Strong"/>
    <w:uiPriority w:val="22"/>
    <w:qFormat/>
    <w:rsid w:val="00D8718F"/>
    <w:rPr>
      <w:b/>
      <w:bCs/>
    </w:rPr>
  </w:style>
  <w:style w:type="paragraph" w:customStyle="1" w:styleId="Default">
    <w:name w:val="Default"/>
    <w:rsid w:val="00004260"/>
    <w:pPr>
      <w:autoSpaceDE w:val="0"/>
      <w:autoSpaceDN w:val="0"/>
      <w:adjustRightInd w:val="0"/>
    </w:pPr>
    <w:rPr>
      <w:rFonts w:ascii="Calibri" w:hAnsi="Calibri" w:cs="Calibri"/>
      <w:color w:val="000000"/>
      <w:lang w:eastAsia="en-GB"/>
    </w:rPr>
  </w:style>
  <w:style w:type="character" w:styleId="Emphasis">
    <w:name w:val="Emphasis"/>
    <w:uiPriority w:val="20"/>
    <w:qFormat/>
    <w:rsid w:val="00B04004"/>
    <w:rPr>
      <w:i/>
      <w:iCs/>
    </w:rPr>
  </w:style>
  <w:style w:type="character" w:styleId="FollowedHyperlink">
    <w:name w:val="FollowedHyperlink"/>
    <w:rsid w:val="00C161BD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3428C"/>
    <w:pPr>
      <w:spacing w:after="0" w:line="240" w:lineRule="auto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D3428C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exposedshow">
    <w:name w:val="text_exposed_show"/>
    <w:basedOn w:val="DefaultParagraphFont"/>
    <w:rsid w:val="009909EE"/>
  </w:style>
  <w:style w:type="character" w:customStyle="1" w:styleId="spelle">
    <w:name w:val="spelle"/>
    <w:basedOn w:val="DefaultParagraphFont"/>
    <w:rsid w:val="00114981"/>
  </w:style>
  <w:style w:type="paragraph" w:styleId="ListParagraph">
    <w:name w:val="List Paragraph"/>
    <w:basedOn w:val="Normal"/>
    <w:rsid w:val="00EB32E7"/>
    <w:pPr>
      <w:ind w:left="720"/>
      <w:contextualSpacing/>
    </w:pPr>
  </w:style>
  <w:style w:type="character" w:customStyle="1" w:styleId="null">
    <w:name w:val="null"/>
    <w:basedOn w:val="DefaultParagraphFont"/>
    <w:rsid w:val="00A23DE2"/>
  </w:style>
  <w:style w:type="character" w:customStyle="1" w:styleId="apple-converted-space">
    <w:name w:val="apple-converted-space"/>
    <w:basedOn w:val="DefaultParagraphFont"/>
    <w:rsid w:val="00727B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0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thisburningag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holdtightpr" TargetMode="External"/><Relationship Id="rId2" Type="http://schemas.openxmlformats.org/officeDocument/2006/relationships/hyperlink" Target="http://www.holdtightpr.com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facebook.com/holdtightp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Xtaster_small_tex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0E48B-DBF7-4062-B68B-586F24F09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Xtaster_small_text</Template>
  <TotalTime>5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Office use only:</vt:lpstr>
    </vt:vector>
  </TitlesOfParts>
  <Company>Company</Company>
  <LinksUpToDate>false</LinksUpToDate>
  <CharactersWithSpaces>1676</CharactersWithSpaces>
  <SharedDoc>false</SharedDoc>
  <HLinks>
    <vt:vector size="72" baseType="variant">
      <vt:variant>
        <vt:i4>4259888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https://www.facebook.com/lisaukmu</vt:lpwstr>
      </vt:variant>
      <vt:variant>
        <vt:lpwstr/>
      </vt:variant>
      <vt:variant>
        <vt:i4>5701724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https://www.facebook.com/holdtightpr</vt:lpwstr>
      </vt:variant>
      <vt:variant>
        <vt:lpwstr/>
      </vt:variant>
      <vt:variant>
        <vt:i4>3080315</vt:i4>
      </vt:variant>
      <vt:variant>
        <vt:i4>15</vt:i4>
      </vt:variant>
      <vt:variant>
        <vt:i4>0</vt:i4>
      </vt:variant>
      <vt:variant>
        <vt:i4>5</vt:i4>
      </vt:variant>
      <vt:variant>
        <vt:lpwstr>http://twitter.com/holdtightpr</vt:lpwstr>
      </vt:variant>
      <vt:variant>
        <vt:lpwstr/>
      </vt:variant>
      <vt:variant>
        <vt:i4>3407979</vt:i4>
      </vt:variant>
      <vt:variant>
        <vt:i4>12</vt:i4>
      </vt:variant>
      <vt:variant>
        <vt:i4>0</vt:i4>
      </vt:variant>
      <vt:variant>
        <vt:i4>5</vt:i4>
      </vt:variant>
      <vt:variant>
        <vt:lpwstr>http://www.holdtightpr.com</vt:lpwstr>
      </vt:variant>
      <vt:variant>
        <vt:lpwstr/>
      </vt:variant>
      <vt:variant>
        <vt:i4>393309</vt:i4>
      </vt:variant>
      <vt:variant>
        <vt:i4>9</vt:i4>
      </vt:variant>
      <vt:variant>
        <vt:i4>0</vt:i4>
      </vt:variant>
      <vt:variant>
        <vt:i4>5</vt:i4>
      </vt:variant>
      <vt:variant>
        <vt:lpwstr>mailto:lisa@holdtightpr.com</vt:lpwstr>
      </vt:variant>
      <vt:variant>
        <vt:lpwstr/>
      </vt:variant>
      <vt:variant>
        <vt:i4>4259869</vt:i4>
      </vt:variant>
      <vt:variant>
        <vt:i4>6</vt:i4>
      </vt:variant>
      <vt:variant>
        <vt:i4>0</vt:i4>
      </vt:variant>
      <vt:variant>
        <vt:i4>5</vt:i4>
      </vt:variant>
      <vt:variant>
        <vt:lpwstr>http://t.ymlp202.net/uqesaoaewuyavauhuaraj/click.php</vt:lpwstr>
      </vt:variant>
      <vt:variant>
        <vt:lpwstr/>
      </vt:variant>
      <vt:variant>
        <vt:i4>3997711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https://www.facebook.com/Skyharbor7</vt:lpwstr>
      </vt:variant>
      <vt:variant>
        <vt:lpwstr/>
      </vt:variant>
      <vt:variant>
        <vt:i4>3997711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https://www.facebook.com/Skyharbor7</vt:lpwstr>
      </vt:variant>
      <vt:variant>
        <vt:lpwstr/>
      </vt:variant>
      <vt:variant>
        <vt:i4>3407940</vt:i4>
      </vt:variant>
      <vt:variant>
        <vt:i4>3</vt:i4>
      </vt:variant>
      <vt:variant>
        <vt:i4>0</vt:i4>
      </vt:variant>
      <vt:variant>
        <vt:i4>5</vt:i4>
      </vt:variant>
      <vt:variant>
        <vt:lpwstr>http://www.holdtightpr.com/</vt:lpwstr>
      </vt:variant>
      <vt:variant>
        <vt:lpwstr/>
      </vt:variant>
      <vt:variant>
        <vt:i4>1441876</vt:i4>
      </vt:variant>
      <vt:variant>
        <vt:i4>0</vt:i4>
      </vt:variant>
      <vt:variant>
        <vt:i4>0</vt:i4>
      </vt:variant>
      <vt:variant>
        <vt:i4>5</vt:i4>
      </vt:variant>
      <vt:variant>
        <vt:lpwstr>mailto:info@holdtightpr.com</vt:lpwstr>
      </vt:variant>
      <vt:variant>
        <vt:lpwstr/>
      </vt:variant>
      <vt:variant>
        <vt:i4>1245188</vt:i4>
      </vt:variant>
      <vt:variant>
        <vt:i4>2332</vt:i4>
      </vt:variant>
      <vt:variant>
        <vt:i4>1025</vt:i4>
      </vt:variant>
      <vt:variant>
        <vt:i4>1</vt:i4>
      </vt:variant>
      <vt:variant>
        <vt:lpwstr>SHFrontcover</vt:lpwstr>
      </vt:variant>
      <vt:variant>
        <vt:lpwstr/>
      </vt:variant>
      <vt:variant>
        <vt:i4>3932213</vt:i4>
      </vt:variant>
      <vt:variant>
        <vt:i4>4879</vt:i4>
      </vt:variant>
      <vt:variant>
        <vt:i4>1026</vt:i4>
      </vt:variant>
      <vt:variant>
        <vt:i4>1</vt:i4>
      </vt:variant>
      <vt:variant>
        <vt:lpwstr>HTPR-logo1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Office use only:</dc:title>
  <dc:creator>Vanessa Neumann</dc:creator>
  <cp:lastModifiedBy>MATT</cp:lastModifiedBy>
  <cp:revision>3</cp:revision>
  <cp:lastPrinted>2013-04-01T16:06:00Z</cp:lastPrinted>
  <dcterms:created xsi:type="dcterms:W3CDTF">2014-04-29T18:07:00Z</dcterms:created>
  <dcterms:modified xsi:type="dcterms:W3CDTF">2014-04-29T18:16:00Z</dcterms:modified>
</cp:coreProperties>
</file>